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38756" w14:textId="5420AB94" w:rsidR="000416F9" w:rsidRDefault="00630F39" w:rsidP="00630F39">
      <w:pPr>
        <w:pStyle w:val="Nessunaspaziatura"/>
        <w:rPr>
          <w:noProof/>
          <w:color w:val="FF0000"/>
          <w:lang w:eastAsia="it-IT"/>
        </w:rPr>
      </w:pPr>
      <w:r>
        <w:rPr>
          <w:noProof/>
        </w:rPr>
        <w:t xml:space="preserve">                                                                                                                                                     </w:t>
      </w:r>
      <w:r w:rsidR="005A7885" w:rsidRPr="00D5026E">
        <w:rPr>
          <w:rFonts w:ascii="Poppins" w:hAnsi="Poppins" w:cs="Poppins"/>
          <w:noProof/>
          <w:sz w:val="18"/>
          <w:szCs w:val="18"/>
        </w:rPr>
        <w:drawing>
          <wp:inline distT="0" distB="0" distL="0" distR="0" wp14:anchorId="046321BD" wp14:editId="4C467243">
            <wp:extent cx="1546860" cy="335280"/>
            <wp:effectExtent l="0" t="0" r="0" b="7620"/>
            <wp:docPr id="1852368784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368784" name="Immagine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33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3BD378" w14:textId="77777777" w:rsidR="000416F9" w:rsidRDefault="000416F9" w:rsidP="00DE0358">
      <w:pPr>
        <w:pStyle w:val="Nessunaspaziatura"/>
        <w:jc w:val="center"/>
        <w:rPr>
          <w:rFonts w:ascii="Verdana" w:hAnsi="Verdana"/>
          <w:b/>
          <w:sz w:val="20"/>
          <w:szCs w:val="20"/>
        </w:rPr>
      </w:pPr>
    </w:p>
    <w:p w14:paraId="4D2C8BA5" w14:textId="77777777" w:rsidR="004547D1" w:rsidRPr="00A2096C" w:rsidRDefault="004547D1" w:rsidP="001A4CF3">
      <w:pPr>
        <w:pStyle w:val="Nessunaspaziatura"/>
        <w:jc w:val="center"/>
        <w:outlineLvl w:val="0"/>
        <w:rPr>
          <w:rFonts w:ascii="Verdana" w:hAnsi="Verdana"/>
          <w:b/>
          <w:sz w:val="20"/>
          <w:szCs w:val="20"/>
        </w:rPr>
      </w:pPr>
      <w:r w:rsidRPr="00A2096C">
        <w:rPr>
          <w:rFonts w:ascii="Verdana" w:hAnsi="Verdana"/>
          <w:b/>
          <w:sz w:val="20"/>
          <w:szCs w:val="20"/>
        </w:rPr>
        <w:t>MODELLO/AUTOCERTIFICAZIONE</w:t>
      </w:r>
    </w:p>
    <w:p w14:paraId="40F605E5" w14:textId="2B76F88D" w:rsidR="004547D1" w:rsidRDefault="004547D1" w:rsidP="001A4CF3">
      <w:pPr>
        <w:pStyle w:val="Nessunaspaziatura"/>
        <w:jc w:val="center"/>
        <w:outlineLvl w:val="0"/>
        <w:rPr>
          <w:rFonts w:ascii="Verdana" w:hAnsi="Verdana"/>
          <w:b/>
          <w:sz w:val="20"/>
          <w:szCs w:val="20"/>
        </w:rPr>
      </w:pPr>
      <w:r w:rsidRPr="00A2096C">
        <w:rPr>
          <w:rFonts w:ascii="Verdana" w:hAnsi="Verdana"/>
          <w:b/>
          <w:sz w:val="20"/>
          <w:szCs w:val="20"/>
        </w:rPr>
        <w:t xml:space="preserve">ISCRIZIONE AL SERVIZIO DI </w:t>
      </w:r>
      <w:r w:rsidR="00DD6FA8" w:rsidRPr="00413544">
        <w:rPr>
          <w:rFonts w:ascii="Verdana" w:hAnsi="Verdana"/>
          <w:b/>
          <w:sz w:val="20"/>
          <w:szCs w:val="20"/>
          <w:highlight w:val="yellow"/>
        </w:rPr>
        <w:t xml:space="preserve">CENTRO ESTIVO </w:t>
      </w:r>
      <w:r w:rsidR="004B1855" w:rsidRPr="00413544">
        <w:rPr>
          <w:rFonts w:ascii="Verdana" w:hAnsi="Verdana"/>
          <w:b/>
          <w:sz w:val="20"/>
          <w:szCs w:val="20"/>
          <w:highlight w:val="yellow"/>
        </w:rPr>
        <w:t>DI GRIGNASCO</w:t>
      </w:r>
    </w:p>
    <w:p w14:paraId="394CEA93" w14:textId="77777777" w:rsidR="002E62D9" w:rsidRPr="00A2096C" w:rsidRDefault="002E62D9" w:rsidP="001A4CF3">
      <w:pPr>
        <w:pStyle w:val="Nessunaspaziatura"/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56CFCEB6" w14:textId="77777777" w:rsidR="004547D1" w:rsidRPr="00AD0D4D" w:rsidRDefault="00727145" w:rsidP="00DE0358">
      <w:pPr>
        <w:pStyle w:val="Nessunaspaziatura"/>
        <w:rPr>
          <w:rFonts w:ascii="Verdana" w:hAnsi="Verdana"/>
          <w:sz w:val="20"/>
          <w:szCs w:val="20"/>
        </w:rPr>
      </w:pPr>
      <w:r w:rsidRPr="00413544">
        <w:rPr>
          <w:rFonts w:ascii="Verdana" w:hAnsi="Verdana"/>
          <w:sz w:val="20"/>
          <w:szCs w:val="20"/>
          <w:highlight w:val="yellow"/>
        </w:rPr>
        <w:t>Generalità del RICHIEDENTE</w:t>
      </w:r>
      <w:r w:rsidR="004547D1" w:rsidRPr="00413544">
        <w:rPr>
          <w:rFonts w:ascii="Verdana" w:hAnsi="Verdana"/>
          <w:sz w:val="20"/>
          <w:szCs w:val="20"/>
          <w:highlight w:val="yellow"/>
        </w:rPr>
        <w:t xml:space="preserve"> (Genitore</w:t>
      </w:r>
      <w:r w:rsidR="004547D1" w:rsidRPr="00AD0D4D">
        <w:rPr>
          <w:rFonts w:ascii="Verdana" w:hAnsi="Verdana"/>
          <w:sz w:val="20"/>
          <w:szCs w:val="20"/>
        </w:rPr>
        <w:t xml:space="preserve"> o chi ne fa le veci)</w:t>
      </w:r>
    </w:p>
    <w:p w14:paraId="7D39F6A1" w14:textId="77777777" w:rsidR="004547D1" w:rsidRPr="00A2096C" w:rsidRDefault="004547D1" w:rsidP="00DE0358">
      <w:pPr>
        <w:pStyle w:val="Nessunaspaziatura"/>
        <w:rPr>
          <w:rFonts w:ascii="Verdana" w:hAnsi="Verdana"/>
          <w:i/>
          <w:sz w:val="16"/>
          <w:szCs w:val="16"/>
        </w:rPr>
      </w:pPr>
      <w:r w:rsidRPr="00A2096C">
        <w:rPr>
          <w:rFonts w:ascii="Verdana" w:hAnsi="Verdana"/>
          <w:i/>
          <w:sz w:val="16"/>
          <w:szCs w:val="16"/>
        </w:rPr>
        <w:t>Allegare fotocopia di un documento d’identità in corso di validità del richiedente (art.38 DPR 445/2000)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4547D1" w:rsidRPr="00AD0D4D" w14:paraId="1E314455" w14:textId="77777777" w:rsidTr="001863CD">
        <w:trPr>
          <w:trHeight w:val="362"/>
        </w:trPr>
        <w:tc>
          <w:tcPr>
            <w:tcW w:w="10598" w:type="dxa"/>
          </w:tcPr>
          <w:p w14:paraId="33B76883" w14:textId="77777777" w:rsidR="004547D1" w:rsidRPr="00AD0D4D" w:rsidRDefault="004547D1" w:rsidP="004B1C05">
            <w:pPr>
              <w:pStyle w:val="Nessunaspaziatura"/>
              <w:rPr>
                <w:rFonts w:ascii="Verdana" w:hAnsi="Verdana"/>
                <w:sz w:val="20"/>
                <w:szCs w:val="20"/>
              </w:rPr>
            </w:pPr>
            <w:r w:rsidRPr="00AD0D4D">
              <w:rPr>
                <w:rFonts w:ascii="Verdana" w:hAnsi="Verdana"/>
                <w:sz w:val="20"/>
                <w:szCs w:val="20"/>
              </w:rPr>
              <w:t>Cognome                                                              Nome</w:t>
            </w:r>
          </w:p>
        </w:tc>
      </w:tr>
      <w:tr w:rsidR="004547D1" w:rsidRPr="00AD0D4D" w14:paraId="09A9AAEF" w14:textId="77777777" w:rsidTr="001863CD">
        <w:trPr>
          <w:trHeight w:val="291"/>
        </w:trPr>
        <w:tc>
          <w:tcPr>
            <w:tcW w:w="10598" w:type="dxa"/>
          </w:tcPr>
          <w:p w14:paraId="63172314" w14:textId="77777777" w:rsidR="004547D1" w:rsidRPr="00AD0D4D" w:rsidRDefault="004547D1" w:rsidP="004B1C05">
            <w:pPr>
              <w:pStyle w:val="Nessunaspaziatura"/>
              <w:rPr>
                <w:rFonts w:ascii="Verdana" w:hAnsi="Verdana"/>
                <w:sz w:val="20"/>
                <w:szCs w:val="20"/>
              </w:rPr>
            </w:pPr>
            <w:r w:rsidRPr="00AD0D4D">
              <w:rPr>
                <w:rFonts w:ascii="Verdana" w:hAnsi="Verdana"/>
                <w:sz w:val="20"/>
                <w:szCs w:val="20"/>
              </w:rPr>
              <w:t>Luogo di nascita                                                    Data di nascita</w:t>
            </w:r>
          </w:p>
        </w:tc>
      </w:tr>
      <w:tr w:rsidR="004547D1" w:rsidRPr="00AD0D4D" w14:paraId="5CF7B5EE" w14:textId="77777777" w:rsidTr="001863CD">
        <w:trPr>
          <w:trHeight w:val="362"/>
        </w:trPr>
        <w:tc>
          <w:tcPr>
            <w:tcW w:w="10598" w:type="dxa"/>
          </w:tcPr>
          <w:p w14:paraId="4D0F3F2E" w14:textId="77777777" w:rsidR="004547D1" w:rsidRPr="00AD0D4D" w:rsidRDefault="004547D1" w:rsidP="004B1C05">
            <w:pPr>
              <w:pStyle w:val="Nessunaspaziatura"/>
              <w:rPr>
                <w:rFonts w:ascii="Verdana" w:hAnsi="Verdana"/>
                <w:sz w:val="20"/>
                <w:szCs w:val="20"/>
              </w:rPr>
            </w:pPr>
            <w:r w:rsidRPr="00AD0D4D">
              <w:rPr>
                <w:rFonts w:ascii="Verdana" w:hAnsi="Verdana"/>
                <w:sz w:val="20"/>
                <w:szCs w:val="20"/>
              </w:rPr>
              <w:t xml:space="preserve">Codice Fiscale                        </w:t>
            </w:r>
          </w:p>
        </w:tc>
      </w:tr>
      <w:tr w:rsidR="004547D1" w:rsidRPr="00AD0D4D" w14:paraId="1A8AFFD8" w14:textId="77777777" w:rsidTr="001863CD">
        <w:trPr>
          <w:trHeight w:val="343"/>
        </w:trPr>
        <w:tc>
          <w:tcPr>
            <w:tcW w:w="10598" w:type="dxa"/>
          </w:tcPr>
          <w:p w14:paraId="260B4CB8" w14:textId="77777777" w:rsidR="004547D1" w:rsidRPr="00AD0D4D" w:rsidRDefault="00CC4B01" w:rsidP="004B1C05">
            <w:pPr>
              <w:pStyle w:val="Nessunaspaziatura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Residente a </w:t>
            </w:r>
            <w:r w:rsidR="00D5369C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 xml:space="preserve">                                     in Via                                                          CAP     </w:t>
            </w:r>
          </w:p>
        </w:tc>
      </w:tr>
      <w:tr w:rsidR="004547D1" w:rsidRPr="00AD0D4D" w14:paraId="6383C22D" w14:textId="77777777" w:rsidTr="001863CD">
        <w:trPr>
          <w:trHeight w:val="362"/>
        </w:trPr>
        <w:tc>
          <w:tcPr>
            <w:tcW w:w="10598" w:type="dxa"/>
          </w:tcPr>
          <w:p w14:paraId="6185C281" w14:textId="77777777" w:rsidR="004547D1" w:rsidRPr="00AD0D4D" w:rsidRDefault="004547D1" w:rsidP="004B1C05">
            <w:pPr>
              <w:pStyle w:val="Nessunaspaziatura"/>
              <w:rPr>
                <w:rFonts w:ascii="Verdana" w:hAnsi="Verdana"/>
                <w:sz w:val="20"/>
                <w:szCs w:val="20"/>
              </w:rPr>
            </w:pPr>
            <w:r w:rsidRPr="00AD0D4D">
              <w:rPr>
                <w:rFonts w:ascii="Verdana" w:hAnsi="Verdana"/>
                <w:sz w:val="20"/>
                <w:szCs w:val="20"/>
              </w:rPr>
              <w:t xml:space="preserve">Nr. Telefono reperibile                                           Cellulare                                             </w:t>
            </w:r>
          </w:p>
        </w:tc>
      </w:tr>
      <w:tr w:rsidR="004547D1" w:rsidRPr="00AD0D4D" w14:paraId="03918908" w14:textId="77777777" w:rsidTr="001863CD">
        <w:trPr>
          <w:trHeight w:val="362"/>
        </w:trPr>
        <w:tc>
          <w:tcPr>
            <w:tcW w:w="10598" w:type="dxa"/>
          </w:tcPr>
          <w:p w14:paraId="50BD2717" w14:textId="77777777" w:rsidR="004547D1" w:rsidRPr="00AD0D4D" w:rsidRDefault="004547D1" w:rsidP="004B1C05">
            <w:pPr>
              <w:pStyle w:val="Nessunaspaziatura"/>
              <w:rPr>
                <w:rFonts w:ascii="Verdana" w:hAnsi="Verdana"/>
                <w:sz w:val="20"/>
                <w:szCs w:val="20"/>
              </w:rPr>
            </w:pPr>
            <w:r w:rsidRPr="00AD0D4D">
              <w:rPr>
                <w:rFonts w:ascii="Verdana" w:hAnsi="Verdana"/>
                <w:sz w:val="20"/>
                <w:szCs w:val="20"/>
              </w:rPr>
              <w:t>E-mail</w:t>
            </w:r>
          </w:p>
        </w:tc>
      </w:tr>
    </w:tbl>
    <w:p w14:paraId="0142AC0F" w14:textId="77777777" w:rsidR="008B24F4" w:rsidRDefault="008B24F4" w:rsidP="00DE0358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14:paraId="75CF7F1B" w14:textId="6BF75569" w:rsidR="004547D1" w:rsidRPr="00DC7D58" w:rsidRDefault="00B179A7" w:rsidP="001A4CF3">
      <w:pPr>
        <w:pStyle w:val="Nessunaspaziatura"/>
        <w:outlineLvl w:val="0"/>
        <w:rPr>
          <w:rFonts w:ascii="Verdana" w:hAnsi="Verdana"/>
          <w:b/>
          <w:sz w:val="20"/>
          <w:szCs w:val="20"/>
        </w:rPr>
      </w:pPr>
      <w:r w:rsidRPr="008B24F4">
        <w:rPr>
          <w:rFonts w:ascii="Verdana" w:hAnsi="Verdana"/>
          <w:b/>
          <w:sz w:val="24"/>
          <w:szCs w:val="24"/>
        </w:rPr>
        <w:t xml:space="preserve"> </w:t>
      </w:r>
      <w:r w:rsidR="00355CDF">
        <w:rPr>
          <w:rFonts w:ascii="Verdana" w:hAnsi="Verdana"/>
          <w:b/>
          <w:sz w:val="24"/>
          <w:szCs w:val="24"/>
        </w:rPr>
        <w:tab/>
      </w:r>
      <w:r w:rsidR="00355CDF">
        <w:rPr>
          <w:rFonts w:ascii="Verdana" w:hAnsi="Verdana"/>
          <w:b/>
          <w:sz w:val="24"/>
          <w:szCs w:val="24"/>
        </w:rPr>
        <w:tab/>
      </w:r>
      <w:r w:rsidR="00862409">
        <w:rPr>
          <w:rFonts w:ascii="Verdana" w:hAnsi="Verdana"/>
          <w:b/>
          <w:sz w:val="20"/>
          <w:szCs w:val="20"/>
        </w:rPr>
        <w:t>1)</w:t>
      </w:r>
      <w:r w:rsidR="00630F39" w:rsidRPr="00630F39">
        <w:rPr>
          <w:noProof/>
        </w:rPr>
        <w:t xml:space="preserve"> </w:t>
      </w:r>
      <w:r w:rsidR="004547D1" w:rsidRPr="00DC7D58">
        <w:rPr>
          <w:rFonts w:ascii="Verdana" w:hAnsi="Verdana"/>
          <w:b/>
          <w:sz w:val="20"/>
          <w:szCs w:val="20"/>
        </w:rPr>
        <w:t xml:space="preserve">CHIEDE l’iscrizione al servizio di </w:t>
      </w:r>
      <w:r w:rsidR="00DD6FA8">
        <w:rPr>
          <w:rFonts w:ascii="Verdana" w:hAnsi="Verdana"/>
          <w:b/>
          <w:sz w:val="20"/>
          <w:szCs w:val="20"/>
        </w:rPr>
        <w:t>CENTRO ESTIVO</w:t>
      </w:r>
      <w:r w:rsidR="004547D1" w:rsidRPr="00DC7D58">
        <w:rPr>
          <w:rFonts w:ascii="Verdana" w:hAnsi="Verdana"/>
          <w:b/>
          <w:sz w:val="20"/>
          <w:szCs w:val="20"/>
        </w:rPr>
        <w:t xml:space="preserve"> per:</w:t>
      </w:r>
    </w:p>
    <w:p w14:paraId="344C2FD6" w14:textId="7D1D8C44" w:rsidR="004547D1" w:rsidRPr="00DC7D58" w:rsidRDefault="004547D1" w:rsidP="00DE0358">
      <w:pPr>
        <w:pStyle w:val="Nessunaspaziatura"/>
        <w:rPr>
          <w:rFonts w:ascii="Verdana" w:hAnsi="Verdana"/>
          <w:b/>
          <w:sz w:val="20"/>
          <w:szCs w:val="20"/>
        </w:rPr>
      </w:pPr>
    </w:p>
    <w:p w14:paraId="69D401E0" w14:textId="77777777" w:rsidR="004547D1" w:rsidRPr="00AD0D4D" w:rsidRDefault="004547D1" w:rsidP="00DE0358">
      <w:pPr>
        <w:pStyle w:val="Nessunaspaziatura"/>
        <w:rPr>
          <w:rFonts w:ascii="Verdana" w:hAnsi="Verdana"/>
          <w:sz w:val="20"/>
          <w:szCs w:val="20"/>
        </w:rPr>
      </w:pPr>
      <w:r w:rsidRPr="00413544">
        <w:rPr>
          <w:rFonts w:ascii="Verdana" w:hAnsi="Verdana"/>
          <w:sz w:val="20"/>
          <w:szCs w:val="20"/>
          <w:highlight w:val="yellow"/>
        </w:rPr>
        <w:sym w:font="Wingdings" w:char="F081"/>
      </w:r>
      <w:r w:rsidRPr="00413544">
        <w:rPr>
          <w:rFonts w:ascii="Verdana" w:hAnsi="Verdana"/>
          <w:sz w:val="20"/>
          <w:szCs w:val="20"/>
          <w:highlight w:val="yellow"/>
        </w:rPr>
        <w:t xml:space="preserve"> </w:t>
      </w:r>
      <w:r w:rsidRPr="00413544">
        <w:rPr>
          <w:rFonts w:ascii="Verdana" w:hAnsi="Verdana"/>
          <w:sz w:val="20"/>
          <w:szCs w:val="20"/>
          <w:highlight w:val="yellow"/>
        </w:rPr>
        <w:sym w:font="Wingdings" w:char="F0F0"/>
      </w:r>
      <w:r w:rsidR="007A5219" w:rsidRPr="00413544">
        <w:rPr>
          <w:rFonts w:ascii="Verdana" w:hAnsi="Verdana"/>
          <w:sz w:val="20"/>
          <w:szCs w:val="20"/>
          <w:highlight w:val="yellow"/>
        </w:rPr>
        <w:t xml:space="preserve"> Generalità del/la minore u</w:t>
      </w:r>
      <w:r w:rsidRPr="00413544">
        <w:rPr>
          <w:rFonts w:ascii="Verdana" w:hAnsi="Verdana"/>
          <w:sz w:val="20"/>
          <w:szCs w:val="20"/>
          <w:highlight w:val="yellow"/>
        </w:rPr>
        <w:t>tilizzatore</w:t>
      </w:r>
      <w:r w:rsidR="007A5219" w:rsidRPr="00413544">
        <w:rPr>
          <w:rFonts w:ascii="Verdana" w:hAnsi="Verdana"/>
          <w:sz w:val="20"/>
          <w:szCs w:val="20"/>
          <w:highlight w:val="yellow"/>
        </w:rPr>
        <w:t>/</w:t>
      </w:r>
      <w:proofErr w:type="spellStart"/>
      <w:r w:rsidR="007A5219" w:rsidRPr="00413544">
        <w:rPr>
          <w:rFonts w:ascii="Verdana" w:hAnsi="Verdana"/>
          <w:sz w:val="20"/>
          <w:szCs w:val="20"/>
          <w:highlight w:val="yellow"/>
        </w:rPr>
        <w:t>trice</w:t>
      </w:r>
      <w:proofErr w:type="spellEnd"/>
      <w:r w:rsidRPr="00413544">
        <w:rPr>
          <w:rFonts w:ascii="Verdana" w:hAnsi="Verdana"/>
          <w:sz w:val="20"/>
          <w:szCs w:val="20"/>
          <w:highlight w:val="yellow"/>
        </w:rPr>
        <w:t xml:space="preserve"> del servizio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4547D1" w:rsidRPr="00AD0D4D" w14:paraId="3E80A40D" w14:textId="77777777" w:rsidTr="00195CE8">
        <w:trPr>
          <w:trHeight w:val="332"/>
        </w:trPr>
        <w:tc>
          <w:tcPr>
            <w:tcW w:w="10598" w:type="dxa"/>
          </w:tcPr>
          <w:p w14:paraId="0558E61D" w14:textId="77777777" w:rsidR="004547D1" w:rsidRPr="00AD0D4D" w:rsidRDefault="004547D1" w:rsidP="004B1C05">
            <w:pPr>
              <w:pStyle w:val="Nessunaspaziatura"/>
              <w:rPr>
                <w:rFonts w:ascii="Verdana" w:hAnsi="Verdana"/>
                <w:sz w:val="20"/>
                <w:szCs w:val="20"/>
              </w:rPr>
            </w:pPr>
            <w:r w:rsidRPr="00AD0D4D">
              <w:rPr>
                <w:rFonts w:ascii="Verdana" w:hAnsi="Verdana"/>
                <w:sz w:val="20"/>
                <w:szCs w:val="20"/>
              </w:rPr>
              <w:t>Cognome                                                               Nome</w:t>
            </w:r>
          </w:p>
        </w:tc>
      </w:tr>
      <w:tr w:rsidR="004547D1" w:rsidRPr="00AD0D4D" w14:paraId="0A9A1D95" w14:textId="77777777" w:rsidTr="00195CE8">
        <w:trPr>
          <w:trHeight w:val="314"/>
        </w:trPr>
        <w:tc>
          <w:tcPr>
            <w:tcW w:w="10598" w:type="dxa"/>
          </w:tcPr>
          <w:p w14:paraId="6822656E" w14:textId="77777777" w:rsidR="004547D1" w:rsidRPr="00AD0D4D" w:rsidRDefault="004547D1" w:rsidP="004B1C05">
            <w:pPr>
              <w:pStyle w:val="Nessunaspaziatura"/>
              <w:rPr>
                <w:rFonts w:ascii="Verdana" w:hAnsi="Verdana"/>
                <w:sz w:val="20"/>
                <w:szCs w:val="20"/>
              </w:rPr>
            </w:pPr>
            <w:r w:rsidRPr="00AD0D4D">
              <w:rPr>
                <w:rFonts w:ascii="Verdana" w:hAnsi="Verdana"/>
                <w:sz w:val="20"/>
                <w:szCs w:val="20"/>
              </w:rPr>
              <w:t>Luogo di nascita                                                     Data di nascita</w:t>
            </w:r>
          </w:p>
        </w:tc>
      </w:tr>
      <w:tr w:rsidR="004547D1" w:rsidRPr="00AD0D4D" w14:paraId="6759FB97" w14:textId="77777777" w:rsidTr="00195CE8">
        <w:trPr>
          <w:trHeight w:val="332"/>
        </w:trPr>
        <w:tc>
          <w:tcPr>
            <w:tcW w:w="10598" w:type="dxa"/>
          </w:tcPr>
          <w:p w14:paraId="556D90D4" w14:textId="77777777" w:rsidR="004547D1" w:rsidRPr="00AD0D4D" w:rsidRDefault="004547D1" w:rsidP="004B1C05">
            <w:pPr>
              <w:pStyle w:val="Nessunaspaziatura"/>
              <w:rPr>
                <w:rFonts w:ascii="Verdana" w:hAnsi="Verdana"/>
                <w:sz w:val="20"/>
                <w:szCs w:val="20"/>
              </w:rPr>
            </w:pPr>
            <w:r w:rsidRPr="00AD0D4D">
              <w:rPr>
                <w:rFonts w:ascii="Verdana" w:hAnsi="Verdana"/>
                <w:sz w:val="20"/>
                <w:szCs w:val="20"/>
              </w:rPr>
              <w:t xml:space="preserve">Codice Fiscale                           </w:t>
            </w:r>
          </w:p>
        </w:tc>
      </w:tr>
      <w:tr w:rsidR="004547D1" w:rsidRPr="00AD0D4D" w14:paraId="17F0173D" w14:textId="77777777" w:rsidTr="00195CE8">
        <w:trPr>
          <w:trHeight w:val="314"/>
        </w:trPr>
        <w:tc>
          <w:tcPr>
            <w:tcW w:w="10598" w:type="dxa"/>
          </w:tcPr>
          <w:p w14:paraId="0215C340" w14:textId="77777777" w:rsidR="004547D1" w:rsidRPr="00AD0D4D" w:rsidRDefault="00CC4B01" w:rsidP="004B1C05">
            <w:pPr>
              <w:pStyle w:val="Nessunaspaziatura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Residente a                                       in Via                                                          CAP     </w:t>
            </w:r>
          </w:p>
        </w:tc>
      </w:tr>
      <w:tr w:rsidR="004547D1" w:rsidRPr="00AD0D4D" w14:paraId="67898839" w14:textId="77777777" w:rsidTr="00195CE8">
        <w:trPr>
          <w:trHeight w:val="332"/>
        </w:trPr>
        <w:tc>
          <w:tcPr>
            <w:tcW w:w="10598" w:type="dxa"/>
          </w:tcPr>
          <w:p w14:paraId="70B84059" w14:textId="77777777" w:rsidR="004547D1" w:rsidRPr="00AD0D4D" w:rsidRDefault="004547D1" w:rsidP="00CE2CE6">
            <w:pPr>
              <w:pStyle w:val="Nessunaspaziatura"/>
              <w:rPr>
                <w:rFonts w:ascii="Verdana" w:hAnsi="Verdana"/>
                <w:sz w:val="20"/>
                <w:szCs w:val="20"/>
              </w:rPr>
            </w:pPr>
          </w:p>
        </w:tc>
      </w:tr>
      <w:tr w:rsidR="004547D1" w:rsidRPr="00AD0D4D" w14:paraId="6BACE252" w14:textId="77777777" w:rsidTr="00195CE8">
        <w:trPr>
          <w:trHeight w:val="314"/>
        </w:trPr>
        <w:tc>
          <w:tcPr>
            <w:tcW w:w="10598" w:type="dxa"/>
          </w:tcPr>
          <w:p w14:paraId="223BD025" w14:textId="77777777" w:rsidR="004547D1" w:rsidRPr="00AD0D4D" w:rsidRDefault="0028758E" w:rsidP="00195CE8">
            <w:pPr>
              <w:pStyle w:val="Nessunaspaziatura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Classe  </w:t>
            </w:r>
            <w:r w:rsidR="00195CE8">
              <w:rPr>
                <w:rFonts w:ascii="Verdana" w:hAnsi="Verdana"/>
                <w:sz w:val="20"/>
                <w:szCs w:val="20"/>
              </w:rPr>
              <w:t xml:space="preserve">                                                                 </w:t>
            </w:r>
            <w:r w:rsidR="004547D1" w:rsidRPr="00AD0D4D">
              <w:rPr>
                <w:rFonts w:ascii="Verdana" w:hAnsi="Verdana"/>
                <w:sz w:val="20"/>
                <w:szCs w:val="20"/>
              </w:rPr>
              <w:t>sezione</w:t>
            </w:r>
            <w:r w:rsidRPr="0028758E">
              <w:rPr>
                <w:rFonts w:ascii="Verdana" w:hAnsi="Verdana"/>
                <w:sz w:val="20"/>
                <w:szCs w:val="20"/>
                <w:highlight w:val="yellow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  <w:highlight w:val="yellow"/>
              </w:rPr>
              <w:t xml:space="preserve"> </w:t>
            </w:r>
          </w:p>
        </w:tc>
      </w:tr>
      <w:tr w:rsidR="004547D1" w:rsidRPr="00AD0D4D" w14:paraId="581DE293" w14:textId="77777777" w:rsidTr="00195CE8">
        <w:trPr>
          <w:trHeight w:val="393"/>
        </w:trPr>
        <w:tc>
          <w:tcPr>
            <w:tcW w:w="10598" w:type="dxa"/>
          </w:tcPr>
          <w:p w14:paraId="62735D8C" w14:textId="77777777" w:rsidR="00311676" w:rsidRPr="00311676" w:rsidRDefault="004547D1" w:rsidP="004B1C05">
            <w:pPr>
              <w:rPr>
                <w:rFonts w:ascii="Verdana" w:hAnsi="Verdana"/>
                <w:i/>
                <w:sz w:val="16"/>
                <w:szCs w:val="16"/>
              </w:rPr>
            </w:pPr>
            <w:r w:rsidRPr="00AD0D4D">
              <w:rPr>
                <w:rFonts w:ascii="Verdana" w:hAnsi="Verdana"/>
                <w:b/>
                <w:sz w:val="20"/>
                <w:szCs w:val="20"/>
              </w:rPr>
              <w:t>RICHIEDE</w:t>
            </w:r>
            <w:r w:rsidR="0031167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311676" w:rsidRPr="00311676">
              <w:rPr>
                <w:rFonts w:ascii="Verdana" w:hAnsi="Verdana"/>
                <w:i/>
                <w:sz w:val="16"/>
                <w:szCs w:val="16"/>
              </w:rPr>
              <w:t>(barrare dieta richiesta)</w:t>
            </w:r>
          </w:p>
          <w:p w14:paraId="7ED8A424" w14:textId="77777777" w:rsidR="004547D1" w:rsidRPr="00AD0D4D" w:rsidRDefault="009348E3" w:rsidP="009348E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□</w:t>
            </w:r>
            <w:r w:rsidR="00E87E6F" w:rsidRPr="00AD0D4D">
              <w:rPr>
                <w:rFonts w:ascii="Verdana" w:hAnsi="Verdana"/>
                <w:sz w:val="24"/>
                <w:szCs w:val="24"/>
              </w:rPr>
              <w:t xml:space="preserve"> </w:t>
            </w:r>
            <w:r w:rsidR="00E87E6F" w:rsidRPr="00AD0D4D">
              <w:rPr>
                <w:rFonts w:ascii="Verdana" w:hAnsi="Verdana"/>
                <w:sz w:val="20"/>
                <w:szCs w:val="20"/>
              </w:rPr>
              <w:t xml:space="preserve">Dieta </w:t>
            </w:r>
            <w:r w:rsidR="00490B85">
              <w:rPr>
                <w:rFonts w:ascii="Verdana" w:hAnsi="Verdana"/>
                <w:sz w:val="20"/>
                <w:szCs w:val="20"/>
              </w:rPr>
              <w:t>Religiosa</w:t>
            </w:r>
            <w:r>
              <w:rPr>
                <w:rFonts w:ascii="Verdana" w:hAnsi="Verdana"/>
                <w:sz w:val="20"/>
                <w:szCs w:val="20"/>
              </w:rPr>
              <w:t xml:space="preserve">                       </w:t>
            </w:r>
            <w:r>
              <w:rPr>
                <w:rFonts w:ascii="Bookman Old Style" w:hAnsi="Bookman Old Style"/>
                <w:sz w:val="28"/>
                <w:szCs w:val="28"/>
              </w:rPr>
              <w:t>□</w:t>
            </w:r>
            <w:r w:rsidR="00E87E6F" w:rsidRPr="00311676">
              <w:rPr>
                <w:rFonts w:ascii="Verdana" w:hAnsi="Verdana"/>
                <w:sz w:val="28"/>
                <w:szCs w:val="28"/>
              </w:rPr>
              <w:t xml:space="preserve"> </w:t>
            </w:r>
            <w:r w:rsidR="00E87E6F" w:rsidRPr="00AD0D4D">
              <w:rPr>
                <w:rFonts w:ascii="Verdana" w:hAnsi="Verdana"/>
                <w:sz w:val="20"/>
                <w:szCs w:val="20"/>
              </w:rPr>
              <w:t>Dieta speciale</w:t>
            </w:r>
            <w:r w:rsidR="00490B85">
              <w:rPr>
                <w:rFonts w:ascii="Verdana" w:hAnsi="Verdana"/>
                <w:sz w:val="20"/>
                <w:szCs w:val="20"/>
              </w:rPr>
              <w:t xml:space="preserve"> medica</w:t>
            </w:r>
            <w:r w:rsidR="00E87E6F" w:rsidRPr="00AD0D4D">
              <w:rPr>
                <w:rFonts w:ascii="Verdana" w:hAnsi="Verdana"/>
                <w:sz w:val="20"/>
                <w:szCs w:val="20"/>
              </w:rPr>
              <w:t xml:space="preserve"> </w:t>
            </w:r>
            <w:r w:rsidR="00490B85">
              <w:rPr>
                <w:rFonts w:ascii="Verdana" w:hAnsi="Verdana"/>
                <w:sz w:val="16"/>
                <w:szCs w:val="16"/>
              </w:rPr>
              <w:t>(descrivere patologia con</w:t>
            </w:r>
            <w:r w:rsidR="00E87E6F" w:rsidRPr="00AD0D4D">
              <w:rPr>
                <w:rFonts w:ascii="Verdana" w:hAnsi="Verdana"/>
                <w:sz w:val="16"/>
                <w:szCs w:val="16"/>
              </w:rPr>
              <w:t xml:space="preserve"> certificato medico)</w:t>
            </w:r>
          </w:p>
        </w:tc>
      </w:tr>
    </w:tbl>
    <w:p w14:paraId="0D8A1804" w14:textId="77777777" w:rsidR="004547D1" w:rsidRPr="00AD0D4D" w:rsidRDefault="004547D1" w:rsidP="00DE0358">
      <w:pPr>
        <w:pStyle w:val="Nessunaspaziatura"/>
        <w:rPr>
          <w:rFonts w:ascii="Verdana" w:hAnsi="Verdana"/>
          <w:b/>
          <w:sz w:val="16"/>
          <w:szCs w:val="16"/>
        </w:rPr>
      </w:pPr>
    </w:p>
    <w:p w14:paraId="05C8198A" w14:textId="77777777" w:rsidR="004547D1" w:rsidRPr="00AD0D4D" w:rsidRDefault="004547D1" w:rsidP="00DE0358">
      <w:pPr>
        <w:pStyle w:val="Nessunaspaziatura"/>
        <w:rPr>
          <w:rFonts w:ascii="Verdana" w:hAnsi="Verdana"/>
          <w:sz w:val="20"/>
          <w:szCs w:val="20"/>
        </w:rPr>
      </w:pPr>
      <w:r w:rsidRPr="00413544">
        <w:rPr>
          <w:rFonts w:ascii="Verdana" w:hAnsi="Verdana"/>
          <w:sz w:val="20"/>
          <w:szCs w:val="20"/>
          <w:highlight w:val="yellow"/>
        </w:rPr>
        <w:sym w:font="Wingdings" w:char="F082"/>
      </w:r>
      <w:r w:rsidRPr="00413544">
        <w:rPr>
          <w:rFonts w:ascii="Verdana" w:hAnsi="Verdana"/>
          <w:sz w:val="20"/>
          <w:szCs w:val="20"/>
          <w:highlight w:val="yellow"/>
        </w:rPr>
        <w:t xml:space="preserve"> </w:t>
      </w:r>
      <w:r w:rsidRPr="00413544">
        <w:rPr>
          <w:rFonts w:ascii="Verdana" w:hAnsi="Verdana"/>
          <w:sz w:val="20"/>
          <w:szCs w:val="20"/>
          <w:highlight w:val="yellow"/>
        </w:rPr>
        <w:sym w:font="Wingdings" w:char="F0F0"/>
      </w:r>
      <w:r w:rsidRPr="00413544">
        <w:rPr>
          <w:rFonts w:ascii="Verdana" w:hAnsi="Verdana"/>
          <w:sz w:val="20"/>
          <w:szCs w:val="20"/>
          <w:highlight w:val="yellow"/>
        </w:rPr>
        <w:t xml:space="preserve"> </w:t>
      </w:r>
      <w:r w:rsidR="007A5219" w:rsidRPr="00413544">
        <w:rPr>
          <w:rFonts w:ascii="Verdana" w:hAnsi="Verdana"/>
          <w:sz w:val="20"/>
          <w:szCs w:val="20"/>
          <w:highlight w:val="yellow"/>
        </w:rPr>
        <w:t>Generalità del/la minore utilizzatore/</w:t>
      </w:r>
      <w:proofErr w:type="spellStart"/>
      <w:r w:rsidR="007A5219" w:rsidRPr="00413544">
        <w:rPr>
          <w:rFonts w:ascii="Verdana" w:hAnsi="Verdana"/>
          <w:sz w:val="20"/>
          <w:szCs w:val="20"/>
          <w:highlight w:val="yellow"/>
        </w:rPr>
        <w:t>trice</w:t>
      </w:r>
      <w:proofErr w:type="spellEnd"/>
      <w:r w:rsidR="007A5219" w:rsidRPr="00413544">
        <w:rPr>
          <w:rFonts w:ascii="Verdana" w:hAnsi="Verdana"/>
          <w:sz w:val="20"/>
          <w:szCs w:val="20"/>
          <w:highlight w:val="yellow"/>
        </w:rPr>
        <w:t xml:space="preserve"> del servizio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60" w:firstRow="1" w:lastRow="1" w:firstColumn="0" w:lastColumn="1" w:noHBand="0" w:noVBand="0"/>
      </w:tblPr>
      <w:tblGrid>
        <w:gridCol w:w="10598"/>
      </w:tblGrid>
      <w:tr w:rsidR="004547D1" w:rsidRPr="00AD0D4D" w14:paraId="54B9E1AC" w14:textId="77777777" w:rsidTr="00195CE8">
        <w:trPr>
          <w:trHeight w:val="292"/>
        </w:trPr>
        <w:tc>
          <w:tcPr>
            <w:tcW w:w="10598" w:type="dxa"/>
          </w:tcPr>
          <w:p w14:paraId="68886C91" w14:textId="77777777" w:rsidR="004547D1" w:rsidRPr="00AD0D4D" w:rsidRDefault="004547D1" w:rsidP="004B1C05">
            <w:pPr>
              <w:pStyle w:val="Nessunaspaziatura"/>
              <w:rPr>
                <w:rFonts w:ascii="Verdana" w:hAnsi="Verdana"/>
                <w:sz w:val="20"/>
                <w:szCs w:val="20"/>
              </w:rPr>
            </w:pPr>
            <w:r w:rsidRPr="00AD0D4D">
              <w:rPr>
                <w:rFonts w:ascii="Verdana" w:hAnsi="Verdana"/>
                <w:sz w:val="20"/>
                <w:szCs w:val="20"/>
              </w:rPr>
              <w:t>Cognome                                                                  Nome</w:t>
            </w:r>
          </w:p>
        </w:tc>
      </w:tr>
      <w:tr w:rsidR="004547D1" w:rsidRPr="00AD0D4D" w14:paraId="5623717A" w14:textId="77777777" w:rsidTr="00195CE8">
        <w:trPr>
          <w:trHeight w:val="308"/>
        </w:trPr>
        <w:tc>
          <w:tcPr>
            <w:tcW w:w="10598" w:type="dxa"/>
          </w:tcPr>
          <w:p w14:paraId="7A136C02" w14:textId="77777777" w:rsidR="004547D1" w:rsidRPr="00AD0D4D" w:rsidRDefault="004547D1" w:rsidP="004B1C05">
            <w:pPr>
              <w:pStyle w:val="Nessunaspaziatura"/>
              <w:rPr>
                <w:rFonts w:ascii="Verdana" w:hAnsi="Verdana"/>
                <w:sz w:val="20"/>
                <w:szCs w:val="20"/>
              </w:rPr>
            </w:pPr>
            <w:r w:rsidRPr="00AD0D4D">
              <w:rPr>
                <w:rFonts w:ascii="Verdana" w:hAnsi="Verdana"/>
                <w:sz w:val="20"/>
                <w:szCs w:val="20"/>
              </w:rPr>
              <w:t>Luogo di nascita                                                        Data di nascita</w:t>
            </w:r>
          </w:p>
        </w:tc>
      </w:tr>
      <w:tr w:rsidR="004547D1" w:rsidRPr="00AD0D4D" w14:paraId="2F530DB5" w14:textId="77777777" w:rsidTr="00195CE8">
        <w:trPr>
          <w:trHeight w:val="292"/>
        </w:trPr>
        <w:tc>
          <w:tcPr>
            <w:tcW w:w="10598" w:type="dxa"/>
          </w:tcPr>
          <w:p w14:paraId="28C52CC3" w14:textId="77777777" w:rsidR="004547D1" w:rsidRPr="00AD0D4D" w:rsidRDefault="004547D1" w:rsidP="004B1C05">
            <w:pPr>
              <w:pStyle w:val="Nessunaspaziatura"/>
              <w:rPr>
                <w:rFonts w:ascii="Verdana" w:hAnsi="Verdana"/>
                <w:sz w:val="20"/>
                <w:szCs w:val="20"/>
              </w:rPr>
            </w:pPr>
            <w:r w:rsidRPr="00AD0D4D">
              <w:rPr>
                <w:rFonts w:ascii="Verdana" w:hAnsi="Verdana"/>
                <w:sz w:val="20"/>
                <w:szCs w:val="20"/>
              </w:rPr>
              <w:t xml:space="preserve">Codice Fiscale                           </w:t>
            </w:r>
          </w:p>
        </w:tc>
      </w:tr>
      <w:tr w:rsidR="004547D1" w:rsidRPr="00AD0D4D" w14:paraId="102028EA" w14:textId="77777777" w:rsidTr="00195CE8">
        <w:trPr>
          <w:trHeight w:val="308"/>
        </w:trPr>
        <w:tc>
          <w:tcPr>
            <w:tcW w:w="10598" w:type="dxa"/>
          </w:tcPr>
          <w:p w14:paraId="20419C91" w14:textId="77777777" w:rsidR="004547D1" w:rsidRPr="00AD0D4D" w:rsidRDefault="00CC4B01" w:rsidP="004B1C05">
            <w:pPr>
              <w:pStyle w:val="Nessunaspaziatura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Residente a                                       in Via                                                          CAP     </w:t>
            </w:r>
          </w:p>
        </w:tc>
      </w:tr>
      <w:tr w:rsidR="004547D1" w:rsidRPr="00AD0D4D" w14:paraId="54A05CF4" w14:textId="77777777" w:rsidTr="00195CE8">
        <w:trPr>
          <w:trHeight w:val="292"/>
        </w:trPr>
        <w:tc>
          <w:tcPr>
            <w:tcW w:w="10598" w:type="dxa"/>
          </w:tcPr>
          <w:p w14:paraId="3CCE625D" w14:textId="77777777" w:rsidR="004547D1" w:rsidRPr="00AD0D4D" w:rsidRDefault="004547D1" w:rsidP="000E50A2">
            <w:pPr>
              <w:pStyle w:val="Nessunaspaziatura"/>
              <w:rPr>
                <w:rFonts w:ascii="Verdana" w:hAnsi="Verdana"/>
                <w:sz w:val="20"/>
                <w:szCs w:val="20"/>
              </w:rPr>
            </w:pPr>
          </w:p>
        </w:tc>
      </w:tr>
      <w:tr w:rsidR="004547D1" w:rsidRPr="00AD0D4D" w14:paraId="4F35153B" w14:textId="77777777" w:rsidTr="00195CE8">
        <w:trPr>
          <w:trHeight w:val="308"/>
        </w:trPr>
        <w:tc>
          <w:tcPr>
            <w:tcW w:w="10598" w:type="dxa"/>
          </w:tcPr>
          <w:p w14:paraId="271AEE4F" w14:textId="77777777" w:rsidR="004547D1" w:rsidRPr="00AD0D4D" w:rsidRDefault="004547D1" w:rsidP="004B1C05">
            <w:pPr>
              <w:pStyle w:val="Nessunaspaziatura"/>
              <w:rPr>
                <w:rFonts w:ascii="Verdana" w:hAnsi="Verdana"/>
                <w:sz w:val="20"/>
                <w:szCs w:val="20"/>
              </w:rPr>
            </w:pPr>
            <w:r w:rsidRPr="00AD0D4D">
              <w:rPr>
                <w:rFonts w:ascii="Verdana" w:hAnsi="Verdana"/>
                <w:sz w:val="20"/>
                <w:szCs w:val="20"/>
              </w:rPr>
              <w:t>Classe                                                                       sezione</w:t>
            </w:r>
          </w:p>
        </w:tc>
      </w:tr>
      <w:tr w:rsidR="009348E3" w:rsidRPr="00AD0D4D" w14:paraId="2A346D75" w14:textId="77777777" w:rsidTr="00195CE8">
        <w:trPr>
          <w:trHeight w:val="366"/>
        </w:trPr>
        <w:tc>
          <w:tcPr>
            <w:tcW w:w="10598" w:type="dxa"/>
          </w:tcPr>
          <w:p w14:paraId="427C4BAE" w14:textId="77777777" w:rsidR="009348E3" w:rsidRPr="00311676" w:rsidRDefault="009348E3" w:rsidP="009348E3">
            <w:pPr>
              <w:rPr>
                <w:rFonts w:ascii="Verdana" w:hAnsi="Verdana"/>
                <w:i/>
                <w:sz w:val="16"/>
                <w:szCs w:val="16"/>
              </w:rPr>
            </w:pPr>
            <w:r w:rsidRPr="00AD0D4D">
              <w:rPr>
                <w:rFonts w:ascii="Verdana" w:hAnsi="Verdana"/>
                <w:b/>
                <w:sz w:val="20"/>
                <w:szCs w:val="20"/>
              </w:rPr>
              <w:t>RICHIEDE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11676">
              <w:rPr>
                <w:rFonts w:ascii="Verdana" w:hAnsi="Verdana"/>
                <w:i/>
                <w:sz w:val="16"/>
                <w:szCs w:val="16"/>
              </w:rPr>
              <w:t>(barrare dieta richiesta)</w:t>
            </w:r>
          </w:p>
          <w:p w14:paraId="3570247C" w14:textId="77777777" w:rsidR="009348E3" w:rsidRPr="00AD0D4D" w:rsidRDefault="00490B85" w:rsidP="009348E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□</w:t>
            </w:r>
            <w:r w:rsidRPr="00AD0D4D"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AD0D4D">
              <w:rPr>
                <w:rFonts w:ascii="Verdana" w:hAnsi="Verdana"/>
                <w:sz w:val="20"/>
                <w:szCs w:val="20"/>
              </w:rPr>
              <w:t xml:space="preserve">Dieta </w:t>
            </w:r>
            <w:r>
              <w:rPr>
                <w:rFonts w:ascii="Verdana" w:hAnsi="Verdana"/>
                <w:sz w:val="20"/>
                <w:szCs w:val="20"/>
              </w:rPr>
              <w:t xml:space="preserve">Religiosa                       </w:t>
            </w:r>
            <w:r>
              <w:rPr>
                <w:rFonts w:ascii="Bookman Old Style" w:hAnsi="Bookman Old Style"/>
                <w:sz w:val="28"/>
                <w:szCs w:val="28"/>
              </w:rPr>
              <w:t>□</w:t>
            </w:r>
            <w:r w:rsidRPr="00311676">
              <w:rPr>
                <w:rFonts w:ascii="Verdana" w:hAnsi="Verdana"/>
                <w:sz w:val="28"/>
                <w:szCs w:val="28"/>
              </w:rPr>
              <w:t xml:space="preserve"> </w:t>
            </w:r>
            <w:r w:rsidRPr="00AD0D4D">
              <w:rPr>
                <w:rFonts w:ascii="Verdana" w:hAnsi="Verdana"/>
                <w:sz w:val="20"/>
                <w:szCs w:val="20"/>
              </w:rPr>
              <w:t>Dieta speciale</w:t>
            </w:r>
            <w:r>
              <w:rPr>
                <w:rFonts w:ascii="Verdana" w:hAnsi="Verdana"/>
                <w:sz w:val="20"/>
                <w:szCs w:val="20"/>
              </w:rPr>
              <w:t xml:space="preserve"> medica</w:t>
            </w:r>
            <w:r w:rsidRPr="00AD0D4D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(descrivere patologia con</w:t>
            </w:r>
            <w:r w:rsidRPr="00AD0D4D">
              <w:rPr>
                <w:rFonts w:ascii="Verdana" w:hAnsi="Verdana"/>
                <w:sz w:val="16"/>
                <w:szCs w:val="16"/>
              </w:rPr>
              <w:t xml:space="preserve"> certificato medico)</w:t>
            </w:r>
          </w:p>
        </w:tc>
      </w:tr>
    </w:tbl>
    <w:p w14:paraId="3857F520" w14:textId="77777777" w:rsidR="004547D1" w:rsidRDefault="004547D1" w:rsidP="00DE0358">
      <w:pPr>
        <w:ind w:right="1466"/>
        <w:jc w:val="center"/>
        <w:rPr>
          <w:rFonts w:ascii="Verdana" w:hAnsi="Verdana"/>
          <w:b/>
          <w:sz w:val="16"/>
          <w:szCs w:val="16"/>
        </w:rPr>
      </w:pPr>
    </w:p>
    <w:p w14:paraId="21639B60" w14:textId="77777777" w:rsidR="00326CD8" w:rsidRPr="00326CD8" w:rsidRDefault="00326CD8" w:rsidP="00DE0358">
      <w:pPr>
        <w:rPr>
          <w:rFonts w:ascii="Verdana" w:hAnsi="Verdana"/>
          <w:sz w:val="20"/>
          <w:szCs w:val="20"/>
        </w:rPr>
      </w:pPr>
      <w:r w:rsidRPr="00413544">
        <w:rPr>
          <w:rFonts w:ascii="Verdana" w:hAnsi="Verdana"/>
          <w:sz w:val="20"/>
          <w:szCs w:val="20"/>
          <w:highlight w:val="yellow"/>
        </w:rPr>
        <w:sym w:font="Wingdings" w:char="F083"/>
      </w:r>
      <w:r w:rsidRPr="00413544">
        <w:rPr>
          <w:rFonts w:ascii="Verdana" w:hAnsi="Verdana"/>
          <w:sz w:val="20"/>
          <w:szCs w:val="20"/>
          <w:highlight w:val="yellow"/>
        </w:rPr>
        <w:t xml:space="preserve"> </w:t>
      </w:r>
      <w:r w:rsidRPr="00413544">
        <w:rPr>
          <w:rFonts w:ascii="Verdana" w:hAnsi="Verdana"/>
          <w:sz w:val="20"/>
          <w:szCs w:val="20"/>
          <w:highlight w:val="yellow"/>
        </w:rPr>
        <w:sym w:font="Wingdings" w:char="F0F0"/>
      </w:r>
      <w:r w:rsidRPr="00413544">
        <w:rPr>
          <w:rFonts w:ascii="Verdana" w:hAnsi="Verdana"/>
          <w:sz w:val="20"/>
          <w:szCs w:val="20"/>
          <w:highlight w:val="yellow"/>
        </w:rPr>
        <w:t xml:space="preserve"> Generalità del/la minore utilizzatore/</w:t>
      </w:r>
      <w:proofErr w:type="spellStart"/>
      <w:r w:rsidRPr="00413544">
        <w:rPr>
          <w:rFonts w:ascii="Verdana" w:hAnsi="Verdana"/>
          <w:sz w:val="20"/>
          <w:szCs w:val="20"/>
          <w:highlight w:val="yellow"/>
        </w:rPr>
        <w:t>trice</w:t>
      </w:r>
      <w:proofErr w:type="spellEnd"/>
      <w:r w:rsidRPr="00413544">
        <w:rPr>
          <w:rFonts w:ascii="Verdana" w:hAnsi="Verdana"/>
          <w:sz w:val="20"/>
          <w:szCs w:val="20"/>
          <w:highlight w:val="yellow"/>
        </w:rPr>
        <w:t xml:space="preserve"> del servizio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60" w:firstRow="1" w:lastRow="1" w:firstColumn="0" w:lastColumn="1" w:noHBand="0" w:noVBand="0"/>
      </w:tblPr>
      <w:tblGrid>
        <w:gridCol w:w="10598"/>
      </w:tblGrid>
      <w:tr w:rsidR="00326CD8" w:rsidRPr="00326CD8" w14:paraId="640BE37D" w14:textId="77777777" w:rsidTr="00195CE8">
        <w:trPr>
          <w:trHeight w:val="292"/>
        </w:trPr>
        <w:tc>
          <w:tcPr>
            <w:tcW w:w="10598" w:type="dxa"/>
          </w:tcPr>
          <w:p w14:paraId="054C880C" w14:textId="77777777" w:rsidR="00326CD8" w:rsidRPr="00326CD8" w:rsidRDefault="00326CD8" w:rsidP="00326CD8">
            <w:pPr>
              <w:rPr>
                <w:rFonts w:ascii="Verdana" w:hAnsi="Verdana"/>
                <w:sz w:val="20"/>
                <w:szCs w:val="20"/>
              </w:rPr>
            </w:pPr>
            <w:r w:rsidRPr="00326CD8">
              <w:rPr>
                <w:rFonts w:ascii="Verdana" w:hAnsi="Verdana"/>
                <w:sz w:val="20"/>
                <w:szCs w:val="20"/>
              </w:rPr>
              <w:t>Cognome                                                                  Nome</w:t>
            </w:r>
          </w:p>
        </w:tc>
      </w:tr>
      <w:tr w:rsidR="00326CD8" w:rsidRPr="00326CD8" w14:paraId="580C943D" w14:textId="77777777" w:rsidTr="00195CE8">
        <w:trPr>
          <w:trHeight w:val="308"/>
        </w:trPr>
        <w:tc>
          <w:tcPr>
            <w:tcW w:w="10598" w:type="dxa"/>
          </w:tcPr>
          <w:p w14:paraId="372315EA" w14:textId="77777777" w:rsidR="00326CD8" w:rsidRPr="00326CD8" w:rsidRDefault="00326CD8" w:rsidP="00326CD8">
            <w:pPr>
              <w:rPr>
                <w:rFonts w:ascii="Verdana" w:hAnsi="Verdana"/>
                <w:sz w:val="20"/>
                <w:szCs w:val="20"/>
              </w:rPr>
            </w:pPr>
            <w:r w:rsidRPr="00326CD8">
              <w:rPr>
                <w:rFonts w:ascii="Verdana" w:hAnsi="Verdana"/>
                <w:sz w:val="20"/>
                <w:szCs w:val="20"/>
              </w:rPr>
              <w:t>Luogo di nascita                                                        Data di nascita</w:t>
            </w:r>
          </w:p>
        </w:tc>
      </w:tr>
      <w:tr w:rsidR="00326CD8" w:rsidRPr="00326CD8" w14:paraId="0DA2E303" w14:textId="77777777" w:rsidTr="00195CE8">
        <w:trPr>
          <w:trHeight w:val="292"/>
        </w:trPr>
        <w:tc>
          <w:tcPr>
            <w:tcW w:w="10598" w:type="dxa"/>
          </w:tcPr>
          <w:p w14:paraId="759FC704" w14:textId="77777777" w:rsidR="00326CD8" w:rsidRPr="00326CD8" w:rsidRDefault="00326CD8" w:rsidP="00326CD8">
            <w:pPr>
              <w:rPr>
                <w:rFonts w:ascii="Verdana" w:hAnsi="Verdana"/>
                <w:sz w:val="20"/>
                <w:szCs w:val="20"/>
              </w:rPr>
            </w:pPr>
            <w:r w:rsidRPr="00326CD8">
              <w:rPr>
                <w:rFonts w:ascii="Verdana" w:hAnsi="Verdana"/>
                <w:sz w:val="20"/>
                <w:szCs w:val="20"/>
              </w:rPr>
              <w:t xml:space="preserve">Codice Fiscale                           </w:t>
            </w:r>
          </w:p>
        </w:tc>
      </w:tr>
      <w:tr w:rsidR="00326CD8" w:rsidRPr="00326CD8" w14:paraId="34D7E30F" w14:textId="77777777" w:rsidTr="00195CE8">
        <w:trPr>
          <w:trHeight w:val="308"/>
        </w:trPr>
        <w:tc>
          <w:tcPr>
            <w:tcW w:w="10598" w:type="dxa"/>
          </w:tcPr>
          <w:p w14:paraId="3CEB95A0" w14:textId="77777777" w:rsidR="00326CD8" w:rsidRPr="00326CD8" w:rsidRDefault="00CC4B01" w:rsidP="00326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Residente a                                         in Via                                                          CAP     </w:t>
            </w:r>
          </w:p>
        </w:tc>
      </w:tr>
      <w:tr w:rsidR="00326CD8" w:rsidRPr="00326CD8" w14:paraId="66CA61F0" w14:textId="77777777" w:rsidTr="00195CE8">
        <w:trPr>
          <w:trHeight w:val="292"/>
        </w:trPr>
        <w:tc>
          <w:tcPr>
            <w:tcW w:w="10598" w:type="dxa"/>
          </w:tcPr>
          <w:p w14:paraId="592E784F" w14:textId="77777777" w:rsidR="00326CD8" w:rsidRPr="00326CD8" w:rsidRDefault="00326CD8" w:rsidP="00CE2CE6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26CD8" w:rsidRPr="00326CD8" w14:paraId="3A699C29" w14:textId="77777777" w:rsidTr="00195CE8">
        <w:trPr>
          <w:trHeight w:val="308"/>
        </w:trPr>
        <w:tc>
          <w:tcPr>
            <w:tcW w:w="10598" w:type="dxa"/>
          </w:tcPr>
          <w:p w14:paraId="7D1C1BF6" w14:textId="77777777" w:rsidR="00326CD8" w:rsidRPr="00326CD8" w:rsidRDefault="00326CD8" w:rsidP="00326CD8">
            <w:pPr>
              <w:rPr>
                <w:rFonts w:ascii="Verdana" w:hAnsi="Verdana"/>
                <w:sz w:val="20"/>
                <w:szCs w:val="20"/>
              </w:rPr>
            </w:pPr>
            <w:r w:rsidRPr="00326CD8">
              <w:rPr>
                <w:rFonts w:ascii="Verdana" w:hAnsi="Verdana"/>
                <w:sz w:val="20"/>
                <w:szCs w:val="20"/>
              </w:rPr>
              <w:t>Classe                                                                       sezione</w:t>
            </w:r>
          </w:p>
        </w:tc>
      </w:tr>
      <w:tr w:rsidR="009348E3" w:rsidRPr="00326CD8" w14:paraId="4B1D0E0C" w14:textId="77777777" w:rsidTr="00195CE8">
        <w:trPr>
          <w:trHeight w:val="366"/>
        </w:trPr>
        <w:tc>
          <w:tcPr>
            <w:tcW w:w="10598" w:type="dxa"/>
          </w:tcPr>
          <w:p w14:paraId="0098AB0A" w14:textId="77777777" w:rsidR="009348E3" w:rsidRPr="00311676" w:rsidRDefault="009348E3" w:rsidP="009348E3">
            <w:pPr>
              <w:rPr>
                <w:rFonts w:ascii="Verdana" w:hAnsi="Verdana"/>
                <w:i/>
                <w:sz w:val="16"/>
                <w:szCs w:val="16"/>
              </w:rPr>
            </w:pPr>
            <w:r w:rsidRPr="00AD0D4D">
              <w:rPr>
                <w:rFonts w:ascii="Verdana" w:hAnsi="Verdana"/>
                <w:b/>
                <w:sz w:val="20"/>
                <w:szCs w:val="20"/>
              </w:rPr>
              <w:t>RICHIEDE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11676">
              <w:rPr>
                <w:rFonts w:ascii="Verdana" w:hAnsi="Verdana"/>
                <w:i/>
                <w:sz w:val="16"/>
                <w:szCs w:val="16"/>
              </w:rPr>
              <w:t>(barrare dieta richiesta)</w:t>
            </w:r>
          </w:p>
          <w:p w14:paraId="7BE63F73" w14:textId="77777777" w:rsidR="009348E3" w:rsidRPr="00AD0D4D" w:rsidRDefault="00490B85" w:rsidP="009348E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□</w:t>
            </w:r>
            <w:r w:rsidRPr="00AD0D4D"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AD0D4D">
              <w:rPr>
                <w:rFonts w:ascii="Verdana" w:hAnsi="Verdana"/>
                <w:sz w:val="20"/>
                <w:szCs w:val="20"/>
              </w:rPr>
              <w:t xml:space="preserve">Dieta </w:t>
            </w:r>
            <w:r>
              <w:rPr>
                <w:rFonts w:ascii="Verdana" w:hAnsi="Verdana"/>
                <w:sz w:val="20"/>
                <w:szCs w:val="20"/>
              </w:rPr>
              <w:t xml:space="preserve">Religiosa                       </w:t>
            </w:r>
            <w:r>
              <w:rPr>
                <w:rFonts w:ascii="Bookman Old Style" w:hAnsi="Bookman Old Style"/>
                <w:sz w:val="28"/>
                <w:szCs w:val="28"/>
              </w:rPr>
              <w:t>□</w:t>
            </w:r>
            <w:r w:rsidRPr="00311676">
              <w:rPr>
                <w:rFonts w:ascii="Verdana" w:hAnsi="Verdana"/>
                <w:sz w:val="28"/>
                <w:szCs w:val="28"/>
              </w:rPr>
              <w:t xml:space="preserve"> </w:t>
            </w:r>
            <w:r w:rsidRPr="00AD0D4D">
              <w:rPr>
                <w:rFonts w:ascii="Verdana" w:hAnsi="Verdana"/>
                <w:sz w:val="20"/>
                <w:szCs w:val="20"/>
              </w:rPr>
              <w:t>Dieta speciale</w:t>
            </w:r>
            <w:r>
              <w:rPr>
                <w:rFonts w:ascii="Verdana" w:hAnsi="Verdana"/>
                <w:sz w:val="20"/>
                <w:szCs w:val="20"/>
              </w:rPr>
              <w:t xml:space="preserve"> medica</w:t>
            </w:r>
            <w:r w:rsidRPr="00AD0D4D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(descrivere patologia con</w:t>
            </w:r>
            <w:r w:rsidRPr="00AD0D4D">
              <w:rPr>
                <w:rFonts w:ascii="Verdana" w:hAnsi="Verdana"/>
                <w:sz w:val="16"/>
                <w:szCs w:val="16"/>
              </w:rPr>
              <w:t xml:space="preserve"> certificato medico)</w:t>
            </w:r>
          </w:p>
        </w:tc>
      </w:tr>
    </w:tbl>
    <w:p w14:paraId="34B0BDB3" w14:textId="77777777" w:rsidR="00326CD8" w:rsidRDefault="00326CD8" w:rsidP="004A4113">
      <w:pPr>
        <w:ind w:right="1466"/>
        <w:jc w:val="center"/>
        <w:rPr>
          <w:rFonts w:ascii="Verdana" w:hAnsi="Verdana"/>
          <w:b/>
          <w:sz w:val="16"/>
          <w:szCs w:val="16"/>
        </w:rPr>
      </w:pPr>
    </w:p>
    <w:p w14:paraId="34A804BA" w14:textId="77777777" w:rsidR="002E7389" w:rsidRPr="00DE624C" w:rsidRDefault="002E7389" w:rsidP="00413544">
      <w:pPr>
        <w:ind w:right="1466"/>
        <w:rPr>
          <w:rFonts w:ascii="Verdana" w:hAnsi="Verdana"/>
          <w:sz w:val="20"/>
          <w:szCs w:val="20"/>
        </w:rPr>
      </w:pPr>
    </w:p>
    <w:p w14:paraId="2CCA2C96" w14:textId="370DF171" w:rsidR="00DE624C" w:rsidRDefault="00DE624C" w:rsidP="007A14BA">
      <w:pPr>
        <w:spacing w:line="0" w:lineRule="atLeast"/>
        <w:ind w:left="426"/>
        <w:jc w:val="both"/>
        <w:rPr>
          <w:rFonts w:ascii="Verdana" w:hAnsi="Verdana"/>
          <w:sz w:val="20"/>
          <w:szCs w:val="20"/>
        </w:rPr>
      </w:pPr>
      <w:r w:rsidRPr="00DE624C">
        <w:rPr>
          <w:rFonts w:ascii="Verdana" w:hAnsi="Verdana"/>
          <w:sz w:val="20"/>
          <w:szCs w:val="20"/>
        </w:rPr>
        <w:t>I pasti devono essere pagati anticipatamente secondo l</w:t>
      </w:r>
      <w:r w:rsidR="004B1855">
        <w:rPr>
          <w:rFonts w:ascii="Verdana" w:hAnsi="Verdana"/>
          <w:sz w:val="20"/>
          <w:szCs w:val="20"/>
        </w:rPr>
        <w:t xml:space="preserve">e tariffe </w:t>
      </w:r>
      <w:r w:rsidRPr="00DE624C">
        <w:rPr>
          <w:rFonts w:ascii="Verdana" w:hAnsi="Verdana"/>
          <w:sz w:val="20"/>
          <w:szCs w:val="20"/>
        </w:rPr>
        <w:t>stabilite dall’Amministrazione Comunale</w:t>
      </w:r>
      <w:r w:rsidR="004B1855">
        <w:rPr>
          <w:rFonts w:ascii="Verdana" w:hAnsi="Verdana"/>
          <w:sz w:val="20"/>
          <w:szCs w:val="20"/>
        </w:rPr>
        <w:t xml:space="preserve"> e riportate nelle note informative del servizio</w:t>
      </w:r>
    </w:p>
    <w:p w14:paraId="39CA43C1" w14:textId="77777777" w:rsidR="004B1855" w:rsidRPr="00DE624C" w:rsidRDefault="004B1855" w:rsidP="007A14BA">
      <w:pPr>
        <w:spacing w:line="0" w:lineRule="atLeast"/>
        <w:ind w:left="426"/>
        <w:jc w:val="both"/>
        <w:rPr>
          <w:rFonts w:ascii="Verdana" w:hAnsi="Verdana"/>
          <w:sz w:val="20"/>
          <w:szCs w:val="20"/>
        </w:rPr>
      </w:pPr>
    </w:p>
    <w:p w14:paraId="631D483D" w14:textId="77777777" w:rsidR="00DE624C" w:rsidRDefault="00DE624C" w:rsidP="007A14BA">
      <w:pPr>
        <w:spacing w:line="0" w:lineRule="atLeast"/>
        <w:ind w:left="426"/>
        <w:jc w:val="both"/>
        <w:rPr>
          <w:rFonts w:ascii="Verdana" w:hAnsi="Verdana"/>
          <w:sz w:val="20"/>
          <w:szCs w:val="20"/>
        </w:rPr>
      </w:pPr>
    </w:p>
    <w:p w14:paraId="5EDDB46B" w14:textId="77777777" w:rsidR="008B358B" w:rsidRDefault="008B358B" w:rsidP="008B358B">
      <w:pPr>
        <w:ind w:left="-142"/>
        <w:jc w:val="both"/>
        <w:rPr>
          <w:rFonts w:ascii="Verdana" w:hAnsi="Verdana"/>
          <w:b/>
          <w:i/>
          <w:sz w:val="16"/>
          <w:szCs w:val="16"/>
          <w:u w:val="single"/>
        </w:rPr>
      </w:pPr>
    </w:p>
    <w:p w14:paraId="7A5F5F6F" w14:textId="4483C09A" w:rsidR="00875C4B" w:rsidRPr="003E259D" w:rsidRDefault="003E259D" w:rsidP="008B358B">
      <w:pPr>
        <w:ind w:left="-142"/>
        <w:jc w:val="both"/>
        <w:rPr>
          <w:rFonts w:ascii="Verdana" w:hAnsi="Verdana"/>
          <w:b/>
          <w:iCs/>
          <w:sz w:val="20"/>
          <w:szCs w:val="20"/>
        </w:rPr>
      </w:pPr>
      <w:r w:rsidRPr="00413544">
        <w:rPr>
          <w:rFonts w:ascii="Verdana" w:hAnsi="Verdana"/>
          <w:b/>
          <w:iCs/>
          <w:sz w:val="20"/>
          <w:szCs w:val="20"/>
          <w:highlight w:val="yellow"/>
        </w:rPr>
        <w:lastRenderedPageBreak/>
        <w:t xml:space="preserve">Il modulo va restituito firmato al seguente indirizzo e-mail: </w:t>
      </w:r>
      <w:hyperlink r:id="rId9" w:history="1">
        <w:r w:rsidR="004B1855" w:rsidRPr="00413544">
          <w:rPr>
            <w:rStyle w:val="Collegamentoipertestuale"/>
            <w:sz w:val="24"/>
            <w:szCs w:val="24"/>
            <w:highlight w:val="yellow"/>
          </w:rPr>
          <w:t>recuperoscuole@elior.it</w:t>
        </w:r>
      </w:hyperlink>
      <w:r w:rsidR="00935EEE" w:rsidRPr="00413544">
        <w:rPr>
          <w:highlight w:val="yellow"/>
        </w:rPr>
        <w:t xml:space="preserve"> </w:t>
      </w:r>
      <w:r w:rsidR="00493452" w:rsidRPr="00413544">
        <w:rPr>
          <w:highlight w:val="yellow"/>
        </w:rPr>
        <w:t>indicando GRIGNASCO – CENTRO ESTIVO nell’oggetto della mail</w:t>
      </w:r>
    </w:p>
    <w:p w14:paraId="37DD1B1D" w14:textId="77777777" w:rsidR="003E259D" w:rsidRDefault="003E259D" w:rsidP="008B358B">
      <w:pPr>
        <w:ind w:left="-142"/>
        <w:jc w:val="both"/>
        <w:rPr>
          <w:rFonts w:ascii="Verdana" w:hAnsi="Verdana"/>
          <w:b/>
          <w:i/>
          <w:sz w:val="20"/>
          <w:szCs w:val="20"/>
          <w:u w:val="single"/>
        </w:rPr>
      </w:pPr>
    </w:p>
    <w:p w14:paraId="3865EFB1" w14:textId="77777777" w:rsidR="00792DF3" w:rsidRDefault="00792DF3" w:rsidP="001A4CF3">
      <w:pPr>
        <w:jc w:val="center"/>
        <w:outlineLvl w:val="0"/>
        <w:rPr>
          <w:rFonts w:ascii="Verdana" w:hAnsi="Verdana"/>
          <w:b/>
          <w:sz w:val="20"/>
          <w:szCs w:val="20"/>
          <w:u w:val="single"/>
        </w:rPr>
      </w:pPr>
      <w:r w:rsidRPr="004B1469">
        <w:rPr>
          <w:rFonts w:ascii="Verdana" w:hAnsi="Verdana"/>
          <w:b/>
          <w:sz w:val="20"/>
          <w:szCs w:val="20"/>
          <w:u w:val="single"/>
        </w:rPr>
        <w:t>SI IMPEGNA</w:t>
      </w:r>
    </w:p>
    <w:p w14:paraId="39A93012" w14:textId="77777777" w:rsidR="0084221F" w:rsidRDefault="0084221F" w:rsidP="007A14BA">
      <w:pPr>
        <w:spacing w:line="276" w:lineRule="auto"/>
        <w:jc w:val="center"/>
        <w:outlineLvl w:val="0"/>
        <w:rPr>
          <w:rFonts w:ascii="Verdana" w:hAnsi="Verdana"/>
          <w:b/>
          <w:sz w:val="20"/>
          <w:szCs w:val="20"/>
          <w:u w:val="single"/>
        </w:rPr>
      </w:pPr>
    </w:p>
    <w:p w14:paraId="2AA5E30E" w14:textId="77777777" w:rsidR="00792DF3" w:rsidRPr="004B1469" w:rsidRDefault="00792DF3" w:rsidP="007A14BA">
      <w:pPr>
        <w:pStyle w:val="Nessunaspaziatura"/>
        <w:numPr>
          <w:ilvl w:val="0"/>
          <w:numId w:val="42"/>
        </w:numPr>
        <w:jc w:val="both"/>
        <w:rPr>
          <w:rFonts w:ascii="Verdana" w:hAnsi="Verdana"/>
          <w:sz w:val="20"/>
          <w:szCs w:val="20"/>
        </w:rPr>
      </w:pPr>
      <w:r w:rsidRPr="00DE7427">
        <w:rPr>
          <w:rFonts w:ascii="Verdana" w:hAnsi="Verdana"/>
          <w:sz w:val="20"/>
          <w:szCs w:val="20"/>
        </w:rPr>
        <w:t xml:space="preserve">A comunicare tempestivamente alla </w:t>
      </w:r>
      <w:r w:rsidR="00DE624C">
        <w:rPr>
          <w:rFonts w:ascii="Verdana" w:hAnsi="Verdana"/>
          <w:b/>
          <w:sz w:val="20"/>
          <w:szCs w:val="20"/>
        </w:rPr>
        <w:t>ditta di ristorazione</w:t>
      </w:r>
      <w:r w:rsidR="00071035">
        <w:rPr>
          <w:rFonts w:ascii="Verdana" w:hAnsi="Verdana"/>
          <w:b/>
          <w:sz w:val="20"/>
          <w:szCs w:val="20"/>
        </w:rPr>
        <w:t xml:space="preserve"> Elior</w:t>
      </w:r>
      <w:r w:rsidR="00727145" w:rsidRPr="00DE7427">
        <w:rPr>
          <w:rFonts w:ascii="Verdana" w:hAnsi="Verdana"/>
          <w:b/>
          <w:sz w:val="20"/>
          <w:szCs w:val="20"/>
        </w:rPr>
        <w:t xml:space="preserve"> </w:t>
      </w:r>
      <w:r w:rsidRPr="00DE7427">
        <w:rPr>
          <w:rFonts w:ascii="Verdana" w:hAnsi="Verdana"/>
          <w:sz w:val="20"/>
          <w:szCs w:val="20"/>
        </w:rPr>
        <w:t>qualsiasi variazione intervenga nei dati dichiarati nella presente domanda</w:t>
      </w:r>
      <w:r w:rsidRPr="004B1469">
        <w:rPr>
          <w:rFonts w:ascii="Verdana" w:hAnsi="Verdana"/>
          <w:sz w:val="20"/>
          <w:szCs w:val="20"/>
        </w:rPr>
        <w:t>.</w:t>
      </w:r>
    </w:p>
    <w:p w14:paraId="3904529F" w14:textId="77777777" w:rsidR="00DD6FA8" w:rsidRPr="00DD6FA8" w:rsidRDefault="00792DF3" w:rsidP="00155BA0">
      <w:pPr>
        <w:pStyle w:val="Nessunaspaziatura"/>
        <w:numPr>
          <w:ilvl w:val="0"/>
          <w:numId w:val="42"/>
        </w:numPr>
        <w:jc w:val="both"/>
        <w:rPr>
          <w:rFonts w:ascii="Verdana" w:hAnsi="Verdana"/>
          <w:sz w:val="20"/>
          <w:szCs w:val="20"/>
        </w:rPr>
      </w:pPr>
      <w:r w:rsidRPr="00DD6FA8">
        <w:rPr>
          <w:rFonts w:ascii="Verdana" w:hAnsi="Verdana"/>
          <w:b/>
          <w:sz w:val="20"/>
          <w:szCs w:val="20"/>
        </w:rPr>
        <w:t xml:space="preserve">A saldare in caso di debito l’importo dovuto </w:t>
      </w:r>
    </w:p>
    <w:p w14:paraId="75E282FD" w14:textId="77777777" w:rsidR="00792DF3" w:rsidRPr="00DD6FA8" w:rsidRDefault="00792DF3" w:rsidP="00155BA0">
      <w:pPr>
        <w:pStyle w:val="Nessunaspaziatura"/>
        <w:numPr>
          <w:ilvl w:val="0"/>
          <w:numId w:val="42"/>
        </w:numPr>
        <w:jc w:val="both"/>
        <w:rPr>
          <w:rFonts w:ascii="Verdana" w:hAnsi="Verdana"/>
          <w:sz w:val="20"/>
          <w:szCs w:val="20"/>
        </w:rPr>
      </w:pPr>
      <w:r w:rsidRPr="00DD6FA8">
        <w:rPr>
          <w:rFonts w:ascii="Verdana" w:hAnsi="Verdana"/>
          <w:sz w:val="20"/>
          <w:szCs w:val="20"/>
        </w:rPr>
        <w:t xml:space="preserve">Per soggetti affetti da diabete, celiachia e favismo, il certificato deve essere presentato solo al momento della prima iscrizione al servizio di refezione scolastica. Per gli anni scolastici successivi il genitore è tenuto a presentare l’autocertificazione. </w:t>
      </w:r>
    </w:p>
    <w:p w14:paraId="0DC80CF7" w14:textId="77777777" w:rsidR="00792DF3" w:rsidRPr="004B1469" w:rsidRDefault="00792DF3" w:rsidP="007A14BA">
      <w:pPr>
        <w:pStyle w:val="Nessunaspaziatura"/>
        <w:numPr>
          <w:ilvl w:val="0"/>
          <w:numId w:val="42"/>
        </w:numPr>
        <w:jc w:val="both"/>
        <w:rPr>
          <w:rFonts w:ascii="Verdana" w:hAnsi="Verdana"/>
          <w:sz w:val="20"/>
          <w:szCs w:val="20"/>
        </w:rPr>
      </w:pPr>
      <w:r w:rsidRPr="004B1469">
        <w:rPr>
          <w:rFonts w:ascii="Verdana" w:hAnsi="Verdana"/>
          <w:sz w:val="20"/>
          <w:szCs w:val="20"/>
        </w:rPr>
        <w:t>Nel caso di allergie e/o intolleranze alimentari è necessario presentare la relativa certificazione medica; il certificato ha validità annuale ed è possibile richiedere una proroga di un anno presentando apposita autocertificazione</w:t>
      </w:r>
      <w:r w:rsidR="00875C4B" w:rsidRPr="004B1469">
        <w:rPr>
          <w:rFonts w:ascii="Verdana" w:hAnsi="Verdana"/>
          <w:sz w:val="20"/>
          <w:szCs w:val="20"/>
        </w:rPr>
        <w:t>, qualora l’ASL competente non richieda ulteriori documentazioni.</w:t>
      </w:r>
    </w:p>
    <w:p w14:paraId="4EA60651" w14:textId="77777777" w:rsidR="00792DF3" w:rsidRPr="004B1469" w:rsidRDefault="00792DF3" w:rsidP="007A14BA">
      <w:pPr>
        <w:pStyle w:val="Nessunaspaziatura"/>
        <w:numPr>
          <w:ilvl w:val="0"/>
          <w:numId w:val="42"/>
        </w:numPr>
        <w:jc w:val="both"/>
        <w:rPr>
          <w:rFonts w:ascii="Verdana" w:hAnsi="Verdana"/>
          <w:sz w:val="20"/>
          <w:szCs w:val="20"/>
        </w:rPr>
      </w:pPr>
      <w:r w:rsidRPr="004B1469">
        <w:rPr>
          <w:rFonts w:ascii="Verdana" w:hAnsi="Verdana"/>
          <w:sz w:val="20"/>
          <w:szCs w:val="20"/>
        </w:rPr>
        <w:t>Per coloro che richiedono una dieta per motivi religiosi e/o culturali, è sufficiente presentare l’autocertificazione.</w:t>
      </w:r>
    </w:p>
    <w:p w14:paraId="524D402B" w14:textId="059FD65F" w:rsidR="00923B10" w:rsidRPr="00466D3F" w:rsidRDefault="00792DF3" w:rsidP="007A14BA">
      <w:pPr>
        <w:pStyle w:val="Nessunaspaziatura"/>
        <w:numPr>
          <w:ilvl w:val="0"/>
          <w:numId w:val="42"/>
        </w:numPr>
        <w:jc w:val="both"/>
        <w:rPr>
          <w:rFonts w:ascii="Verdana" w:hAnsi="Verdana"/>
          <w:sz w:val="20"/>
          <w:szCs w:val="20"/>
        </w:rPr>
      </w:pPr>
      <w:r w:rsidRPr="00466D3F">
        <w:rPr>
          <w:rFonts w:ascii="Verdana" w:hAnsi="Verdana"/>
          <w:sz w:val="20"/>
          <w:szCs w:val="20"/>
        </w:rPr>
        <w:t>I</w:t>
      </w:r>
      <w:r w:rsidR="002E3F8E" w:rsidRPr="00466D3F">
        <w:rPr>
          <w:rFonts w:ascii="Verdana" w:hAnsi="Verdana"/>
          <w:sz w:val="20"/>
          <w:szCs w:val="20"/>
        </w:rPr>
        <w:t xml:space="preserve">N CASO DI DISDETTA AL SERVIZIO </w:t>
      </w:r>
      <w:r w:rsidRPr="00466D3F">
        <w:rPr>
          <w:rFonts w:ascii="Verdana" w:hAnsi="Verdana"/>
          <w:sz w:val="20"/>
          <w:szCs w:val="20"/>
        </w:rPr>
        <w:t>COMUNICARLO T</w:t>
      </w:r>
      <w:r w:rsidR="00B148DE" w:rsidRPr="00466D3F">
        <w:rPr>
          <w:rFonts w:ascii="Verdana" w:hAnsi="Verdana"/>
          <w:sz w:val="20"/>
          <w:szCs w:val="20"/>
        </w:rPr>
        <w:t>EMPESTIVAMENTE</w:t>
      </w:r>
      <w:r w:rsidR="00195CE8" w:rsidRPr="00466D3F">
        <w:rPr>
          <w:rFonts w:ascii="Verdana" w:hAnsi="Verdana"/>
          <w:sz w:val="20"/>
          <w:szCs w:val="20"/>
        </w:rPr>
        <w:t xml:space="preserve"> </w:t>
      </w:r>
      <w:r w:rsidR="00071035">
        <w:rPr>
          <w:rFonts w:ascii="Verdana" w:hAnsi="Verdana"/>
          <w:sz w:val="20"/>
          <w:szCs w:val="20"/>
        </w:rPr>
        <w:t>AD</w:t>
      </w:r>
      <w:r w:rsidR="00465981" w:rsidRPr="00466D3F">
        <w:rPr>
          <w:rFonts w:ascii="Verdana" w:hAnsi="Verdana"/>
          <w:sz w:val="20"/>
          <w:szCs w:val="20"/>
        </w:rPr>
        <w:t xml:space="preserve"> ELIOR </w:t>
      </w:r>
      <w:r w:rsidR="00071035">
        <w:rPr>
          <w:rFonts w:ascii="Verdana" w:hAnsi="Verdana"/>
          <w:sz w:val="20"/>
          <w:szCs w:val="20"/>
        </w:rPr>
        <w:t xml:space="preserve">RISTORAZIONE </w:t>
      </w:r>
    </w:p>
    <w:p w14:paraId="78A39D4A" w14:textId="77777777" w:rsidR="00466D3F" w:rsidRPr="004B1469" w:rsidRDefault="00466D3F" w:rsidP="007A14BA">
      <w:pPr>
        <w:pStyle w:val="Nessunaspaziatura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37D620C3" w14:textId="77777777" w:rsidR="00792DF3" w:rsidRPr="004B1469" w:rsidRDefault="00792DF3" w:rsidP="007A14BA">
      <w:pPr>
        <w:pStyle w:val="NormaleWeb"/>
        <w:spacing w:before="0" w:beforeAutospacing="0" w:after="0" w:afterAutospacing="0" w:line="276" w:lineRule="auto"/>
        <w:ind w:right="79"/>
        <w:jc w:val="both"/>
        <w:rPr>
          <w:rFonts w:ascii="Verdana" w:hAnsi="Verdana"/>
          <w:b/>
          <w:sz w:val="20"/>
          <w:szCs w:val="20"/>
        </w:rPr>
      </w:pPr>
      <w:r w:rsidRPr="004B1469">
        <w:rPr>
          <w:rFonts w:ascii="Verdana" w:hAnsi="Verdana"/>
          <w:b/>
          <w:sz w:val="20"/>
          <w:szCs w:val="20"/>
        </w:rPr>
        <w:t xml:space="preserve">Qualora NON venisse consegnata idonea certificazione medica PRIMA DELL’INIZIO DELL’EROGAZIONE DEL SERVIZIO, </w:t>
      </w:r>
      <w:smartTag w:uri="urn:schemas-microsoft-com:office:smarttags" w:element="PersonName">
        <w:smartTagPr>
          <w:attr w:name="ProductID" w:val="la ditta ELIOR"/>
        </w:smartTagPr>
        <w:r w:rsidRPr="004B1469">
          <w:rPr>
            <w:rFonts w:ascii="Verdana" w:hAnsi="Verdana"/>
            <w:b/>
            <w:sz w:val="20"/>
            <w:szCs w:val="20"/>
          </w:rPr>
          <w:t>la ditta ELIOR</w:t>
        </w:r>
      </w:smartTag>
      <w:r w:rsidRPr="004B1469">
        <w:rPr>
          <w:rFonts w:ascii="Verdana" w:hAnsi="Verdana"/>
          <w:b/>
          <w:sz w:val="20"/>
          <w:szCs w:val="20"/>
        </w:rPr>
        <w:t xml:space="preserve"> e l’Amministrazione Comunale vengono sollevate da ogni tipo di responsabilità relativa all’erogazione del pasto non idoneo.</w:t>
      </w:r>
    </w:p>
    <w:p w14:paraId="2CB39C80" w14:textId="77777777" w:rsidR="00DE7427" w:rsidRDefault="00DE7427" w:rsidP="007A14BA">
      <w:pPr>
        <w:pStyle w:val="Nessunaspaziatura"/>
        <w:spacing w:line="276" w:lineRule="auto"/>
        <w:jc w:val="center"/>
        <w:outlineLvl w:val="0"/>
        <w:rPr>
          <w:rFonts w:ascii="Verdana" w:hAnsi="Verdana"/>
          <w:b/>
          <w:sz w:val="20"/>
          <w:szCs w:val="20"/>
          <w:u w:val="single"/>
        </w:rPr>
      </w:pPr>
    </w:p>
    <w:p w14:paraId="0187B52B" w14:textId="77777777" w:rsidR="00792DF3" w:rsidRPr="004B1469" w:rsidRDefault="00792DF3" w:rsidP="007A14BA">
      <w:pPr>
        <w:pStyle w:val="Nessunaspaziatura"/>
        <w:spacing w:line="276" w:lineRule="auto"/>
        <w:jc w:val="center"/>
        <w:outlineLvl w:val="0"/>
        <w:rPr>
          <w:rFonts w:ascii="Verdana" w:hAnsi="Verdana"/>
          <w:b/>
          <w:sz w:val="20"/>
          <w:szCs w:val="20"/>
          <w:u w:val="single"/>
        </w:rPr>
      </w:pPr>
      <w:r w:rsidRPr="004B1469">
        <w:rPr>
          <w:rFonts w:ascii="Verdana" w:hAnsi="Verdana"/>
          <w:b/>
          <w:sz w:val="20"/>
          <w:szCs w:val="20"/>
          <w:u w:val="single"/>
        </w:rPr>
        <w:t>DICHIARA</w:t>
      </w:r>
    </w:p>
    <w:p w14:paraId="4E3DDDDB" w14:textId="77777777" w:rsidR="00466D3F" w:rsidRPr="004B1469" w:rsidRDefault="00466D3F" w:rsidP="007A14BA">
      <w:pPr>
        <w:pStyle w:val="Nessunaspaziatura"/>
        <w:spacing w:line="276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3674ECFB" w14:textId="2B1AD4E7" w:rsidR="00792DF3" w:rsidRPr="004B1469" w:rsidRDefault="00792DF3" w:rsidP="007A14BA">
      <w:pPr>
        <w:pStyle w:val="Nessunaspaziatura"/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4B1469">
        <w:rPr>
          <w:rFonts w:ascii="Verdana" w:hAnsi="Verdana"/>
          <w:sz w:val="20"/>
          <w:szCs w:val="20"/>
        </w:rPr>
        <w:t xml:space="preserve">Che quanto dichiarato è vero e accertabile ai sensi dell’art. 43 del citato DPR n. 445/2000, ovvero documentabile su richiesta del Servizio Scuola – Comune di </w:t>
      </w:r>
      <w:r w:rsidR="00935EEE">
        <w:rPr>
          <w:rFonts w:ascii="Verdana" w:hAnsi="Verdana"/>
          <w:sz w:val="20"/>
          <w:szCs w:val="20"/>
        </w:rPr>
        <w:t>Grignasco</w:t>
      </w:r>
      <w:r w:rsidRPr="004B1469">
        <w:rPr>
          <w:rFonts w:ascii="Verdana" w:hAnsi="Verdana"/>
          <w:sz w:val="20"/>
          <w:szCs w:val="20"/>
        </w:rPr>
        <w:t>.</w:t>
      </w:r>
    </w:p>
    <w:p w14:paraId="3EB436FF" w14:textId="77777777" w:rsidR="00792DF3" w:rsidRPr="004B1469" w:rsidRDefault="00792DF3" w:rsidP="007A14BA">
      <w:pPr>
        <w:pStyle w:val="Nessunaspaziatura"/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4B1469">
        <w:rPr>
          <w:rFonts w:ascii="Verdana" w:hAnsi="Verdana"/>
          <w:sz w:val="20"/>
          <w:szCs w:val="20"/>
        </w:rPr>
        <w:t>Di essere a conoscenza che sui dati dichiarati potranno essere effettuati controlli ai sensi dell’art. 71 del DPR n. 445/2000 diretti ad accertare la veridicità delle informazioni fornite e che, qualora dal controllo emerga la non veridicità del contenuto delle dichiarazioni, ai sensi del DPR 445/2000 art. 75 comma 1, il sottoscritto decadrà immediatamente dai benefici ottenuti.</w:t>
      </w:r>
    </w:p>
    <w:p w14:paraId="1F09F6CB" w14:textId="77777777" w:rsidR="007A14BA" w:rsidRPr="004B1469" w:rsidRDefault="007A14BA" w:rsidP="00413544">
      <w:pPr>
        <w:pStyle w:val="Nessunaspaziatura"/>
        <w:spacing w:line="276" w:lineRule="auto"/>
        <w:rPr>
          <w:rFonts w:ascii="Verdana" w:hAnsi="Verdana"/>
          <w:b/>
          <w:sz w:val="20"/>
          <w:szCs w:val="20"/>
          <w:u w:val="single"/>
        </w:rPr>
      </w:pPr>
    </w:p>
    <w:p w14:paraId="5C4D8576" w14:textId="77777777" w:rsidR="00792DF3" w:rsidRPr="004B1469" w:rsidRDefault="00792DF3" w:rsidP="007A14BA">
      <w:pPr>
        <w:pStyle w:val="Nessunaspaziatura"/>
        <w:spacing w:line="276" w:lineRule="auto"/>
        <w:jc w:val="center"/>
        <w:outlineLvl w:val="0"/>
        <w:rPr>
          <w:rFonts w:ascii="Verdana" w:hAnsi="Verdana"/>
          <w:b/>
          <w:sz w:val="20"/>
          <w:szCs w:val="20"/>
          <w:u w:val="single"/>
        </w:rPr>
      </w:pPr>
      <w:r w:rsidRPr="004B1469">
        <w:rPr>
          <w:rFonts w:ascii="Verdana" w:hAnsi="Verdana"/>
          <w:b/>
          <w:sz w:val="20"/>
          <w:szCs w:val="20"/>
          <w:u w:val="single"/>
        </w:rPr>
        <w:t>DICHIARA INOLTRE</w:t>
      </w:r>
    </w:p>
    <w:p w14:paraId="2505F728" w14:textId="77777777" w:rsidR="00DA76BD" w:rsidRPr="004B1469" w:rsidRDefault="00DA76BD" w:rsidP="007A14BA">
      <w:pPr>
        <w:pStyle w:val="Nessunaspaziatura"/>
        <w:spacing w:line="276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70E77399" w14:textId="77777777" w:rsidR="00792DF3" w:rsidRPr="004B1469" w:rsidRDefault="00792DF3" w:rsidP="007A14BA">
      <w:pPr>
        <w:pStyle w:val="Nessunaspaziatura"/>
        <w:spacing w:line="276" w:lineRule="auto"/>
        <w:jc w:val="both"/>
        <w:rPr>
          <w:rFonts w:ascii="Verdana" w:hAnsi="Verdana"/>
          <w:sz w:val="20"/>
          <w:szCs w:val="20"/>
        </w:rPr>
      </w:pPr>
      <w:r w:rsidRPr="004B1469">
        <w:rPr>
          <w:rFonts w:ascii="Verdana" w:hAnsi="Verdana"/>
          <w:sz w:val="20"/>
          <w:szCs w:val="20"/>
        </w:rPr>
        <w:t xml:space="preserve">Che ha preso atto che il servizio di refezione scolastica è soggetto a contribuzione secondo le modalità stabilite (servizio in </w:t>
      </w:r>
      <w:proofErr w:type="spellStart"/>
      <w:proofErr w:type="gramStart"/>
      <w:r w:rsidRPr="004B1469">
        <w:rPr>
          <w:rFonts w:ascii="Verdana" w:hAnsi="Verdana"/>
          <w:sz w:val="20"/>
          <w:szCs w:val="20"/>
        </w:rPr>
        <w:t>pre</w:t>
      </w:r>
      <w:proofErr w:type="spellEnd"/>
      <w:r w:rsidRPr="004B1469">
        <w:rPr>
          <w:rFonts w:ascii="Verdana" w:hAnsi="Verdana"/>
          <w:sz w:val="20"/>
          <w:szCs w:val="20"/>
        </w:rPr>
        <w:t>-pagato</w:t>
      </w:r>
      <w:proofErr w:type="gramEnd"/>
      <w:r w:rsidRPr="004B1469">
        <w:rPr>
          <w:rFonts w:ascii="Verdana" w:hAnsi="Verdana"/>
          <w:sz w:val="20"/>
          <w:szCs w:val="20"/>
        </w:rPr>
        <w:t>)</w:t>
      </w:r>
      <w:r w:rsidRPr="004B1469">
        <w:rPr>
          <w:rFonts w:ascii="Trebuchet MS" w:hAnsi="Trebuchet MS"/>
          <w:sz w:val="20"/>
          <w:szCs w:val="20"/>
          <w:lang w:eastAsia="it-IT"/>
        </w:rPr>
        <w:t xml:space="preserve"> </w:t>
      </w:r>
      <w:r w:rsidRPr="004B1469">
        <w:rPr>
          <w:rFonts w:ascii="Verdana" w:hAnsi="Verdana"/>
          <w:sz w:val="20"/>
          <w:szCs w:val="20"/>
        </w:rPr>
        <w:t>ed è fatto obbligo al sottoscrittore di pagare la retta anticipatamente.</w:t>
      </w:r>
    </w:p>
    <w:p w14:paraId="7A4AAC04" w14:textId="77777777" w:rsidR="00B148DE" w:rsidRPr="004B1469" w:rsidRDefault="00B148DE" w:rsidP="007A14BA">
      <w:pPr>
        <w:pStyle w:val="Nessunaspaziatura"/>
        <w:spacing w:line="276" w:lineRule="auto"/>
        <w:jc w:val="both"/>
        <w:rPr>
          <w:rFonts w:ascii="Verdana" w:hAnsi="Verdana"/>
          <w:sz w:val="20"/>
          <w:szCs w:val="20"/>
        </w:rPr>
      </w:pPr>
      <w:r w:rsidRPr="004B1469">
        <w:rPr>
          <w:rFonts w:ascii="Verdana" w:hAnsi="Verdana"/>
          <w:sz w:val="20"/>
          <w:szCs w:val="20"/>
        </w:rPr>
        <w:t>Il pagamento del pasto avviene in anticipo previa ricarica c/o i rivenditori autorizzati dalla ditta che gestisce il servizio di ristorazione scolastica.</w:t>
      </w:r>
    </w:p>
    <w:p w14:paraId="1DB603FA" w14:textId="77777777" w:rsidR="00792DF3" w:rsidRPr="004B1469" w:rsidRDefault="00792DF3" w:rsidP="007A14BA">
      <w:pPr>
        <w:pStyle w:val="Nessunaspaziatura"/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4B1469">
        <w:rPr>
          <w:rFonts w:ascii="Verdana" w:hAnsi="Verdana"/>
          <w:sz w:val="20"/>
          <w:szCs w:val="20"/>
        </w:rPr>
        <w:t>Di essere a conoscenza che per l’alunno iscritto al servi</w:t>
      </w:r>
      <w:r w:rsidR="00042D0D" w:rsidRPr="004B1469">
        <w:rPr>
          <w:rFonts w:ascii="Verdana" w:hAnsi="Verdana"/>
          <w:sz w:val="20"/>
          <w:szCs w:val="20"/>
        </w:rPr>
        <w:t xml:space="preserve">zio di ristorazione che risulta </w:t>
      </w:r>
      <w:r w:rsidRPr="004B1469">
        <w:rPr>
          <w:rFonts w:ascii="Verdana" w:hAnsi="Verdana"/>
          <w:sz w:val="20"/>
          <w:szCs w:val="20"/>
        </w:rPr>
        <w:t>essere presente a scuola, il pasto è automaticamente prenotato e di conseguenza il costo addebitato</w:t>
      </w:r>
      <w:r w:rsidR="00DE7427">
        <w:rPr>
          <w:rFonts w:ascii="Verdana" w:hAnsi="Verdana"/>
          <w:sz w:val="20"/>
          <w:szCs w:val="20"/>
        </w:rPr>
        <w:t>.</w:t>
      </w:r>
    </w:p>
    <w:p w14:paraId="6AC33E4C" w14:textId="77777777" w:rsidR="002E7389" w:rsidRPr="004B1469" w:rsidRDefault="00792DF3" w:rsidP="007A14BA">
      <w:pPr>
        <w:pStyle w:val="Nessunaspaziatura"/>
        <w:spacing w:line="276" w:lineRule="auto"/>
        <w:jc w:val="both"/>
        <w:rPr>
          <w:rFonts w:ascii="Verdana" w:hAnsi="Verdana"/>
          <w:sz w:val="20"/>
          <w:szCs w:val="20"/>
        </w:rPr>
      </w:pPr>
      <w:r w:rsidRPr="004B1469">
        <w:rPr>
          <w:rFonts w:ascii="Verdana" w:hAnsi="Verdana"/>
          <w:sz w:val="20"/>
          <w:szCs w:val="20"/>
        </w:rPr>
        <w:t>In caso di malessere dell’alunno, la prenotazione del pasto potrà essere di</w:t>
      </w:r>
      <w:r w:rsidR="00042D0D" w:rsidRPr="004B1469">
        <w:rPr>
          <w:rFonts w:ascii="Verdana" w:hAnsi="Verdana"/>
          <w:sz w:val="20"/>
          <w:szCs w:val="20"/>
        </w:rPr>
        <w:t xml:space="preserve">sdetta (e di </w:t>
      </w:r>
      <w:r w:rsidRPr="004B1469">
        <w:rPr>
          <w:rFonts w:ascii="Verdana" w:hAnsi="Verdana"/>
          <w:sz w:val="20"/>
          <w:szCs w:val="20"/>
        </w:rPr>
        <w:t xml:space="preserve">conseguenza non addebitata) se la comunicazione verrà trasmessa </w:t>
      </w:r>
      <w:r w:rsidRPr="004B1469">
        <w:rPr>
          <w:rFonts w:ascii="Verdana" w:hAnsi="Verdana"/>
          <w:b/>
          <w:sz w:val="20"/>
          <w:szCs w:val="20"/>
        </w:rPr>
        <w:t xml:space="preserve">entro e non oltre le ore </w:t>
      </w:r>
      <w:r w:rsidR="00465981" w:rsidRPr="004B1469">
        <w:rPr>
          <w:rFonts w:ascii="Verdana" w:hAnsi="Verdana"/>
          <w:b/>
          <w:sz w:val="20"/>
          <w:szCs w:val="20"/>
        </w:rPr>
        <w:t>9,30</w:t>
      </w:r>
      <w:r w:rsidRPr="004B1469">
        <w:rPr>
          <w:rFonts w:ascii="Verdana" w:hAnsi="Verdana"/>
          <w:b/>
          <w:sz w:val="20"/>
          <w:szCs w:val="20"/>
        </w:rPr>
        <w:t xml:space="preserve"> </w:t>
      </w:r>
      <w:r w:rsidRPr="004B1469">
        <w:rPr>
          <w:rFonts w:ascii="Verdana" w:hAnsi="Verdana"/>
          <w:sz w:val="20"/>
          <w:szCs w:val="20"/>
        </w:rPr>
        <w:t xml:space="preserve">della stessa giornata. Nel caso l’alunno sia assente dall’inizio della giornata e per tutto il giorno, in automatico il pasto non verrà prenotato e di conseguenza non verrà addebitato il costo. </w:t>
      </w:r>
      <w:r w:rsidR="002E7389" w:rsidRPr="002E7389">
        <w:rPr>
          <w:rFonts w:ascii="Verdana" w:hAnsi="Verdana"/>
          <w:sz w:val="20"/>
          <w:szCs w:val="20"/>
        </w:rPr>
        <w:t xml:space="preserve"> </w:t>
      </w:r>
    </w:p>
    <w:p w14:paraId="5F39D774" w14:textId="77777777" w:rsidR="00792DF3" w:rsidRPr="004B1469" w:rsidRDefault="00792DF3" w:rsidP="007A14BA">
      <w:pPr>
        <w:pStyle w:val="Nessunaspaziatura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4B1469">
        <w:rPr>
          <w:rFonts w:ascii="Verdana" w:hAnsi="Verdana"/>
          <w:sz w:val="20"/>
          <w:szCs w:val="20"/>
        </w:rPr>
        <w:t xml:space="preserve">La comunicazione di </w:t>
      </w:r>
      <w:r w:rsidRPr="004B1469">
        <w:rPr>
          <w:rFonts w:ascii="Verdana" w:hAnsi="Verdana"/>
          <w:b/>
          <w:sz w:val="20"/>
          <w:szCs w:val="20"/>
        </w:rPr>
        <w:t xml:space="preserve">PRESENZE </w:t>
      </w:r>
      <w:r w:rsidRPr="004B1469">
        <w:rPr>
          <w:rFonts w:ascii="Verdana" w:hAnsi="Verdana"/>
          <w:sz w:val="20"/>
          <w:szCs w:val="20"/>
        </w:rPr>
        <w:t xml:space="preserve">contrassegnate erroneamente dovrà essere comunicata </w:t>
      </w:r>
      <w:r w:rsidRPr="004B1469">
        <w:rPr>
          <w:rFonts w:ascii="Verdana" w:hAnsi="Verdana"/>
          <w:b/>
          <w:sz w:val="20"/>
          <w:szCs w:val="20"/>
        </w:rPr>
        <w:t>entro un mese</w:t>
      </w:r>
      <w:r w:rsidRPr="004B1469">
        <w:rPr>
          <w:rFonts w:ascii="Verdana" w:hAnsi="Verdana"/>
          <w:sz w:val="20"/>
          <w:szCs w:val="20"/>
        </w:rPr>
        <w:t xml:space="preserve"> dalla data di assenza, ai referenti Elior, in caso contrario non verrà stornato nessun pasto.</w:t>
      </w:r>
      <w:r w:rsidRPr="004B1469">
        <w:rPr>
          <w:rFonts w:ascii="Arial Narrow" w:hAnsi="Arial Narrow"/>
          <w:sz w:val="20"/>
          <w:szCs w:val="20"/>
        </w:rPr>
        <w:t xml:space="preserve"> </w:t>
      </w:r>
    </w:p>
    <w:p w14:paraId="54B859F9" w14:textId="77777777" w:rsidR="00DA76BD" w:rsidRPr="004B1469" w:rsidRDefault="00DA76BD" w:rsidP="007A14BA">
      <w:pPr>
        <w:pStyle w:val="Nessunaspaziatura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3F608AFC" w14:textId="77777777" w:rsidR="00A40FD8" w:rsidRPr="004B1469" w:rsidRDefault="00002C31" w:rsidP="007A14BA">
      <w:pPr>
        <w:pStyle w:val="Nessunaspaziatura"/>
        <w:spacing w:line="276" w:lineRule="auto"/>
        <w:jc w:val="both"/>
        <w:outlineLvl w:val="0"/>
        <w:rPr>
          <w:rFonts w:ascii="Verdana" w:hAnsi="Verdana"/>
          <w:b/>
          <w:sz w:val="20"/>
          <w:szCs w:val="20"/>
          <w:u w:val="single"/>
        </w:rPr>
      </w:pPr>
      <w:r w:rsidRPr="004B1469">
        <w:rPr>
          <w:rFonts w:ascii="Verdana" w:hAnsi="Verdana"/>
          <w:b/>
          <w:sz w:val="20"/>
          <w:szCs w:val="20"/>
        </w:rPr>
        <w:t>3</w:t>
      </w:r>
      <w:r w:rsidR="00EA4CA2" w:rsidRPr="004B1469">
        <w:rPr>
          <w:rFonts w:ascii="Verdana" w:hAnsi="Verdana"/>
          <w:b/>
          <w:sz w:val="20"/>
          <w:szCs w:val="20"/>
        </w:rPr>
        <w:t xml:space="preserve">) </w:t>
      </w:r>
      <w:r w:rsidR="00EA4CA2" w:rsidRPr="004B1469">
        <w:rPr>
          <w:rFonts w:ascii="Verdana" w:hAnsi="Verdana"/>
          <w:b/>
          <w:sz w:val="20"/>
          <w:szCs w:val="20"/>
          <w:u w:val="single"/>
        </w:rPr>
        <w:t>GESTIONE INFORMATICA DEI DATI</w:t>
      </w:r>
    </w:p>
    <w:p w14:paraId="75C0C41A" w14:textId="1FCE66B2" w:rsidR="00EA4CA2" w:rsidRPr="004B1469" w:rsidRDefault="00EA4CA2" w:rsidP="007A14BA">
      <w:pPr>
        <w:pStyle w:val="Nessunaspaziatura"/>
        <w:spacing w:line="276" w:lineRule="auto"/>
        <w:jc w:val="both"/>
        <w:rPr>
          <w:rFonts w:ascii="Verdana" w:hAnsi="Verdana"/>
          <w:sz w:val="20"/>
          <w:szCs w:val="20"/>
        </w:rPr>
      </w:pPr>
      <w:r w:rsidRPr="004B1469">
        <w:rPr>
          <w:rFonts w:ascii="Verdana" w:hAnsi="Verdana"/>
          <w:sz w:val="20"/>
          <w:szCs w:val="20"/>
        </w:rPr>
        <w:t>Per la gestione dei dati relativi al servizio in oggetto il Comune si avvale dell’attività, anche con strumenti informatici, di propri uffici e di quelli dell’Ente gestore del servizio di ristorazione e degli uffici dell’Istituto scolastico frequentato con le modalità indicate dalla riportata informativa</w:t>
      </w:r>
      <w:r w:rsidR="00413544">
        <w:rPr>
          <w:rFonts w:ascii="Verdana" w:hAnsi="Verdana"/>
          <w:sz w:val="20"/>
          <w:szCs w:val="20"/>
        </w:rPr>
        <w:t xml:space="preserve"> </w:t>
      </w:r>
      <w:r w:rsidR="00413544" w:rsidRPr="00413544">
        <w:rPr>
          <w:rFonts w:ascii="Verdana" w:hAnsi="Verdana"/>
          <w:sz w:val="20"/>
          <w:szCs w:val="20"/>
          <w:highlight w:val="yellow"/>
        </w:rPr>
        <w:t>(attenzione: leggere fino alla fine e compilare anche i campi dopo l’informativa)</w:t>
      </w:r>
      <w:r w:rsidR="00326CD8" w:rsidRPr="00413544">
        <w:rPr>
          <w:rFonts w:ascii="Verdana" w:hAnsi="Verdana"/>
          <w:sz w:val="20"/>
          <w:szCs w:val="20"/>
          <w:highlight w:val="yellow"/>
        </w:rPr>
        <w:t>.</w:t>
      </w:r>
    </w:p>
    <w:p w14:paraId="7F30227C" w14:textId="77777777" w:rsidR="00CB2A61" w:rsidRDefault="00CB2A61" w:rsidP="00326CD8">
      <w:pPr>
        <w:jc w:val="center"/>
        <w:rPr>
          <w:rFonts w:ascii="Verdana" w:hAnsi="Verdana" w:cs="Arial"/>
          <w:b/>
          <w:bCs/>
          <w:sz w:val="14"/>
          <w:szCs w:val="14"/>
        </w:rPr>
      </w:pPr>
    </w:p>
    <w:p w14:paraId="565C700B" w14:textId="77777777" w:rsidR="00935EEE" w:rsidRDefault="00935EEE" w:rsidP="00F438E0">
      <w:pPr>
        <w:autoSpaceDE w:val="0"/>
        <w:autoSpaceDN w:val="0"/>
        <w:adjustRightInd w:val="0"/>
        <w:rPr>
          <w:rFonts w:cs="Calibri"/>
          <w:b/>
          <w:bCs/>
          <w:color w:val="000000"/>
          <w:sz w:val="16"/>
          <w:szCs w:val="16"/>
          <w:lang w:eastAsia="it-IT"/>
        </w:rPr>
      </w:pPr>
    </w:p>
    <w:p w14:paraId="12449224" w14:textId="77777777" w:rsidR="00413544" w:rsidRDefault="00413544">
      <w:pPr>
        <w:rPr>
          <w:rFonts w:cs="Calibri"/>
          <w:b/>
          <w:bCs/>
          <w:color w:val="000000"/>
          <w:sz w:val="16"/>
          <w:szCs w:val="16"/>
          <w:lang w:eastAsia="it-IT"/>
        </w:rPr>
      </w:pPr>
      <w:r>
        <w:rPr>
          <w:rFonts w:cs="Calibri"/>
          <w:b/>
          <w:bCs/>
          <w:color w:val="000000"/>
          <w:sz w:val="16"/>
          <w:szCs w:val="16"/>
          <w:lang w:eastAsia="it-IT"/>
        </w:rPr>
        <w:br w:type="page"/>
      </w:r>
    </w:p>
    <w:p w14:paraId="74A7F7CA" w14:textId="38E708AC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b/>
          <w:bCs/>
          <w:color w:val="000000"/>
          <w:sz w:val="16"/>
          <w:szCs w:val="16"/>
          <w:lang w:eastAsia="it-IT"/>
        </w:rPr>
        <w:t xml:space="preserve">INFORMATIVA SUL TRATTAMENTO DEI DATI PERSONALI </w:t>
      </w:r>
    </w:p>
    <w:p w14:paraId="6AD9ED40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b/>
          <w:bCs/>
          <w:color w:val="000000"/>
          <w:sz w:val="16"/>
          <w:szCs w:val="16"/>
          <w:lang w:eastAsia="it-IT"/>
        </w:rPr>
        <w:t xml:space="preserve">ai sensi dell’art. 13 Regolamento UE 2016/679 sulla protezione dei dati (GDPR) </w:t>
      </w:r>
    </w:p>
    <w:p w14:paraId="456FAD9B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Elior Ristorazione S.p.A. con sede legale in Via Venezia Giulia 5/A - 20157 Milano, C.F./P. IVA 08746440018, rappresentata dal suo Legale Rappresentante, quale Titolare del trattamento dei dati personali (qui di seguito per brevità il Titolare), La informa ai sensi dell’art. 13 Regolamento UE 2016/679 (in seguito, “GDPR”) che: </w:t>
      </w:r>
    </w:p>
    <w:p w14:paraId="6863E8CD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b/>
          <w:bCs/>
          <w:color w:val="000000"/>
          <w:sz w:val="16"/>
          <w:szCs w:val="16"/>
          <w:lang w:eastAsia="it-IT"/>
        </w:rPr>
        <w:t xml:space="preserve">1. Oggetto del trattamento </w:t>
      </w:r>
    </w:p>
    <w:p w14:paraId="5BE6E3FA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Il Titolare tratta le seguenti categorie di dati </w:t>
      </w:r>
    </w:p>
    <w:p w14:paraId="43C4D00D" w14:textId="77777777" w:rsidR="00F438E0" w:rsidRDefault="00F438E0" w:rsidP="00F438E0">
      <w:pPr>
        <w:autoSpaceDE w:val="0"/>
        <w:autoSpaceDN w:val="0"/>
        <w:adjustRightInd w:val="0"/>
        <w:spacing w:after="73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• dati personali di tipo comune (es. nome, cognome, indirizzo, codice fiscale, numero di telefono, indirizzo </w:t>
      </w:r>
      <w:proofErr w:type="gramStart"/>
      <w:r>
        <w:rPr>
          <w:rFonts w:cs="Calibri"/>
          <w:color w:val="000000"/>
          <w:sz w:val="16"/>
          <w:szCs w:val="16"/>
          <w:lang w:eastAsia="it-IT"/>
        </w:rPr>
        <w:t>email</w:t>
      </w:r>
      <w:proofErr w:type="gramEnd"/>
      <w:r>
        <w:rPr>
          <w:rFonts w:cs="Calibri"/>
          <w:color w:val="000000"/>
          <w:sz w:val="16"/>
          <w:szCs w:val="16"/>
          <w:lang w:eastAsia="it-IT"/>
        </w:rPr>
        <w:t xml:space="preserve">, etc.) sia del genitore che dell’alunno </w:t>
      </w:r>
    </w:p>
    <w:p w14:paraId="706E6194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• dati particolari relativi all’alunno (es. convinzioni religiose, certificato medico, dati relativi alla salute in caso di allergie alimentari e/o patologie che prevedano l’erogazione di un pasto speciale) </w:t>
      </w:r>
    </w:p>
    <w:p w14:paraId="55A26952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da Lei comunicati al momento dell’iscrizione all’anno scolastico. </w:t>
      </w:r>
    </w:p>
    <w:p w14:paraId="52AF40AF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b/>
          <w:bCs/>
          <w:color w:val="000000"/>
          <w:sz w:val="16"/>
          <w:szCs w:val="16"/>
          <w:lang w:eastAsia="it-IT"/>
        </w:rPr>
        <w:t xml:space="preserve">2. Finalità del trattamento dei dati </w:t>
      </w:r>
    </w:p>
    <w:p w14:paraId="285167DF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I dati personali sono trattati esclusivamente per le seguenti finalità: </w:t>
      </w:r>
    </w:p>
    <w:p w14:paraId="560A97DF" w14:textId="77777777" w:rsidR="00F438E0" w:rsidRDefault="00F438E0" w:rsidP="00F438E0">
      <w:pPr>
        <w:autoSpaceDE w:val="0"/>
        <w:autoSpaceDN w:val="0"/>
        <w:adjustRightInd w:val="0"/>
        <w:spacing w:after="66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1. erogazione del servizio di ristorazione scolastica </w:t>
      </w:r>
    </w:p>
    <w:p w14:paraId="6F713940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2. gestione delle attività amministrative correlate all’erogazione del servizio (es. accertamento e riscossione delle rette, tenuta della contabilità, recupero crediti etc.) </w:t>
      </w:r>
    </w:p>
    <w:p w14:paraId="65AE3406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b/>
          <w:bCs/>
          <w:color w:val="000000"/>
          <w:sz w:val="16"/>
          <w:szCs w:val="16"/>
          <w:lang w:eastAsia="it-IT"/>
        </w:rPr>
        <w:t xml:space="preserve">3. Base giuridica del trattamento dei dati </w:t>
      </w:r>
    </w:p>
    <w:p w14:paraId="670EBA0C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Elior Ristorazione S.p.A. effettuerà il trattamento: </w:t>
      </w:r>
    </w:p>
    <w:p w14:paraId="3B043F78" w14:textId="77777777" w:rsidR="00F438E0" w:rsidRDefault="00F438E0" w:rsidP="00F438E0">
      <w:pPr>
        <w:autoSpaceDE w:val="0"/>
        <w:autoSpaceDN w:val="0"/>
        <w:adjustRightInd w:val="0"/>
        <w:spacing w:after="10"/>
        <w:rPr>
          <w:rFonts w:cs="Calibri"/>
          <w:color w:val="000000"/>
          <w:sz w:val="16"/>
          <w:szCs w:val="16"/>
          <w:lang w:eastAsia="it-IT"/>
        </w:rPr>
      </w:pPr>
      <w:r>
        <w:rPr>
          <w:rFonts w:ascii="Verdana" w:hAnsi="Verdana" w:cs="Verdana"/>
          <w:color w:val="000000"/>
          <w:sz w:val="16"/>
          <w:szCs w:val="16"/>
          <w:lang w:eastAsia="it-IT"/>
        </w:rPr>
        <w:t xml:space="preserve">• </w:t>
      </w:r>
      <w:r>
        <w:rPr>
          <w:rFonts w:cs="Calibri"/>
          <w:color w:val="000000"/>
          <w:sz w:val="16"/>
          <w:szCs w:val="16"/>
          <w:lang w:eastAsia="it-IT"/>
        </w:rPr>
        <w:t xml:space="preserve">perché necessario per gli adempimenti derivanti dall’erogazione del servizio; </w:t>
      </w:r>
    </w:p>
    <w:p w14:paraId="2D03A1A8" w14:textId="77777777" w:rsidR="00F438E0" w:rsidRDefault="00F438E0" w:rsidP="00F438E0">
      <w:pPr>
        <w:autoSpaceDE w:val="0"/>
        <w:autoSpaceDN w:val="0"/>
        <w:adjustRightInd w:val="0"/>
        <w:spacing w:after="10"/>
        <w:rPr>
          <w:rFonts w:cs="Calibri"/>
          <w:color w:val="000000"/>
          <w:sz w:val="16"/>
          <w:szCs w:val="16"/>
          <w:lang w:eastAsia="it-IT"/>
        </w:rPr>
      </w:pPr>
      <w:r>
        <w:rPr>
          <w:rFonts w:ascii="Verdana" w:hAnsi="Verdana" w:cs="Verdana"/>
          <w:color w:val="000000"/>
          <w:sz w:val="16"/>
          <w:szCs w:val="16"/>
          <w:lang w:eastAsia="it-IT"/>
        </w:rPr>
        <w:t xml:space="preserve">• </w:t>
      </w:r>
      <w:r>
        <w:rPr>
          <w:rFonts w:cs="Calibri"/>
          <w:color w:val="000000"/>
          <w:sz w:val="16"/>
          <w:szCs w:val="16"/>
          <w:lang w:eastAsia="it-IT"/>
        </w:rPr>
        <w:t xml:space="preserve">perché necessario per adempiere agli obblighi legali ai quali è soggetta (ad es. obblighi sanitari, previdenziali, tributari etc.); </w:t>
      </w:r>
    </w:p>
    <w:p w14:paraId="7F5D734F" w14:textId="77777777" w:rsidR="00F438E0" w:rsidRDefault="00F438E0" w:rsidP="00F438E0">
      <w:pPr>
        <w:autoSpaceDE w:val="0"/>
        <w:autoSpaceDN w:val="0"/>
        <w:adjustRightInd w:val="0"/>
        <w:spacing w:after="1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sulla base del Suo consenso. </w:t>
      </w:r>
    </w:p>
    <w:p w14:paraId="3F1D9044" w14:textId="77777777" w:rsidR="00F438E0" w:rsidRDefault="00F438E0" w:rsidP="00F438E0">
      <w:pPr>
        <w:autoSpaceDE w:val="0"/>
        <w:autoSpaceDN w:val="0"/>
        <w:adjustRightInd w:val="0"/>
        <w:rPr>
          <w:rFonts w:ascii="Verdana" w:hAnsi="Verdana" w:cs="Verdana"/>
          <w:color w:val="000000"/>
          <w:sz w:val="16"/>
          <w:szCs w:val="16"/>
          <w:lang w:eastAsia="it-IT"/>
        </w:rPr>
      </w:pPr>
    </w:p>
    <w:p w14:paraId="6C345033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Il conferimento dei dati personali è facoltativo, tuttavia la mancata o parziale raccolta comporterà la parziale o totale impossibilità di raggiungere le finalità di cui sopra, ivi compresa la fornitura del pasto/servizio e/o la sua corretta erogazione. </w:t>
      </w:r>
    </w:p>
    <w:p w14:paraId="2DF5AA04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I dati personali non verranno trattati per finalità diverse e ulteriori rispetto a quelle descritte nella presente informativa, se non informandola previamente e, ove necessario, ottenendo il Suo consenso. </w:t>
      </w:r>
    </w:p>
    <w:p w14:paraId="44882E19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b/>
          <w:bCs/>
          <w:color w:val="000000"/>
          <w:sz w:val="16"/>
          <w:szCs w:val="16"/>
          <w:lang w:eastAsia="it-IT"/>
        </w:rPr>
        <w:t xml:space="preserve">4. Modalità del trattamento dei dati </w:t>
      </w:r>
    </w:p>
    <w:p w14:paraId="375D5C56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Il trattamento dei dati personali esclusivamente per le finalità menzionate avviene mediante strumenti manuali, informatici, telematici, con logiche che garantiscono la riservatezza dei dati e la sicurezza intesa anche nel senso di integrità e disponibilità. </w:t>
      </w:r>
    </w:p>
    <w:p w14:paraId="13AC0E43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b/>
          <w:bCs/>
          <w:color w:val="000000"/>
          <w:sz w:val="16"/>
          <w:szCs w:val="16"/>
          <w:lang w:eastAsia="it-IT"/>
        </w:rPr>
        <w:t xml:space="preserve">5. Comunicazione dei dati </w:t>
      </w:r>
    </w:p>
    <w:p w14:paraId="4AABCA99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I dati sono trattati esclusivamente da dipendenti/collaboratori del Titolare che operano in qualità di personale autorizzato al trattamento dei dati. </w:t>
      </w:r>
    </w:p>
    <w:p w14:paraId="3B883A81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I dati potranno essere comunicati per le finalità di cui sopra a società del Gruppo Elior, nonché a soggetti terzi quali istituti bancari e finanziari per la gestione di incassi e pagamenti; società che effettuano il trasporto dei pasti; società incaricate per gli adempimenti contabili, amministrativi e fiscali, società di recupero crediti; studi legali; gestori dei programmi informatizzati per le rette scolastiche cui la comunicazione sia necessaria per il corretto adempimento delle finalità indicate e che li tratteranno per conto del Titolare nella loro qualità di Responsabili del trattamento. </w:t>
      </w:r>
    </w:p>
    <w:p w14:paraId="7439486B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>I dati personali non sono soggetti a diffusione.</w:t>
      </w:r>
    </w:p>
    <w:p w14:paraId="549C1DBE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b/>
          <w:bCs/>
          <w:color w:val="000000"/>
          <w:sz w:val="16"/>
          <w:szCs w:val="16"/>
          <w:lang w:eastAsia="it-IT"/>
        </w:rPr>
        <w:t xml:space="preserve">6. Conservazione dei dati </w:t>
      </w:r>
    </w:p>
    <w:p w14:paraId="042DD905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I dati personali saranno conservati, a partire dal loro ricevimento, per il tempo strettamente necessario per il conseguimento delle finalità di trattamento sopra riportate, e comunque per un periodo non superiore ad un anno dalla chiusura del ciclo scolastico, dopo di </w:t>
      </w:r>
      <w:proofErr w:type="spellStart"/>
      <w:r>
        <w:rPr>
          <w:rFonts w:cs="Calibri"/>
          <w:color w:val="000000"/>
          <w:sz w:val="16"/>
          <w:szCs w:val="16"/>
          <w:lang w:eastAsia="it-IT"/>
        </w:rPr>
        <w:t>ché</w:t>
      </w:r>
      <w:proofErr w:type="spellEnd"/>
      <w:r>
        <w:rPr>
          <w:rFonts w:cs="Calibri"/>
          <w:color w:val="000000"/>
          <w:sz w:val="16"/>
          <w:szCs w:val="16"/>
          <w:lang w:eastAsia="it-IT"/>
        </w:rPr>
        <w:t xml:space="preserve"> verranno cancellati o resi anonimi. </w:t>
      </w:r>
    </w:p>
    <w:p w14:paraId="6DEB43DE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I dati relativi al recupero crediti saranno conservati per un periodo di 5 anni, così determinato ai sensi della normativa vigente in materia di pagamenti periodici (art. 2948 </w:t>
      </w:r>
      <w:proofErr w:type="gramStart"/>
      <w:r>
        <w:rPr>
          <w:rFonts w:cs="Calibri"/>
          <w:color w:val="000000"/>
          <w:sz w:val="16"/>
          <w:szCs w:val="16"/>
          <w:lang w:eastAsia="it-IT"/>
        </w:rPr>
        <w:t>codice civile</w:t>
      </w:r>
      <w:proofErr w:type="gramEnd"/>
      <w:r>
        <w:rPr>
          <w:rFonts w:cs="Calibri"/>
          <w:color w:val="000000"/>
          <w:sz w:val="16"/>
          <w:szCs w:val="16"/>
          <w:lang w:eastAsia="it-IT"/>
        </w:rPr>
        <w:t xml:space="preserve">). </w:t>
      </w:r>
    </w:p>
    <w:p w14:paraId="75979E8C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b/>
          <w:bCs/>
          <w:color w:val="000000"/>
          <w:sz w:val="16"/>
          <w:szCs w:val="16"/>
          <w:lang w:eastAsia="it-IT"/>
        </w:rPr>
        <w:t xml:space="preserve">7. Diritti dell’interessato </w:t>
      </w:r>
    </w:p>
    <w:p w14:paraId="54AA4749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La informiamo che gli artt. 15-21 del GDPR conferiscono agli interessati l'esercizio di specifici diritti. In particolare, gli interessati hanno il diritto di chiedere al “Titolare”: </w:t>
      </w:r>
    </w:p>
    <w:p w14:paraId="237DA10D" w14:textId="77777777" w:rsidR="00F438E0" w:rsidRDefault="00F438E0" w:rsidP="00F438E0">
      <w:pPr>
        <w:autoSpaceDE w:val="0"/>
        <w:autoSpaceDN w:val="0"/>
        <w:adjustRightInd w:val="0"/>
        <w:spacing w:after="1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• l’accesso ai propri dati personali; </w:t>
      </w:r>
    </w:p>
    <w:p w14:paraId="259827EC" w14:textId="77777777" w:rsidR="00F438E0" w:rsidRDefault="00F438E0" w:rsidP="00F438E0">
      <w:pPr>
        <w:autoSpaceDE w:val="0"/>
        <w:autoSpaceDN w:val="0"/>
        <w:adjustRightInd w:val="0"/>
        <w:spacing w:after="1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• la loro rettifica in caso di inesattezza degli stessi; </w:t>
      </w:r>
    </w:p>
    <w:p w14:paraId="5940450D" w14:textId="77777777" w:rsidR="00F438E0" w:rsidRDefault="00F438E0" w:rsidP="00F438E0">
      <w:pPr>
        <w:autoSpaceDE w:val="0"/>
        <w:autoSpaceDN w:val="0"/>
        <w:adjustRightInd w:val="0"/>
        <w:spacing w:after="1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• la cancellazione; </w:t>
      </w:r>
    </w:p>
    <w:p w14:paraId="11A5E608" w14:textId="77777777" w:rsidR="00F438E0" w:rsidRDefault="00F438E0" w:rsidP="00F438E0">
      <w:pPr>
        <w:autoSpaceDE w:val="0"/>
        <w:autoSpaceDN w:val="0"/>
        <w:adjustRightInd w:val="0"/>
        <w:spacing w:after="1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• la limitazione del loro trattamento; </w:t>
      </w:r>
    </w:p>
    <w:p w14:paraId="2476805F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• di ricevere in un formato strutturato, di uso comune e leggibile da dispositivo automatico i dati personali da Lei forniti. </w:t>
      </w:r>
    </w:p>
    <w:p w14:paraId="71279094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</w:p>
    <w:p w14:paraId="15E27654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Avrà inoltre il diritto di: </w:t>
      </w:r>
    </w:p>
    <w:p w14:paraId="2BE23209" w14:textId="77777777" w:rsidR="00F438E0" w:rsidRDefault="00F438E0" w:rsidP="00F438E0">
      <w:pPr>
        <w:autoSpaceDE w:val="0"/>
        <w:autoSpaceDN w:val="0"/>
        <w:adjustRightInd w:val="0"/>
        <w:spacing w:after="13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• opporsi in qualsiasi momento al trattamento necessario per il conseguimento di un legittimo interesse; </w:t>
      </w:r>
    </w:p>
    <w:p w14:paraId="1FA63B9E" w14:textId="77777777" w:rsidR="00F438E0" w:rsidRDefault="00F438E0" w:rsidP="00F438E0">
      <w:pPr>
        <w:autoSpaceDE w:val="0"/>
        <w:autoSpaceDN w:val="0"/>
        <w:adjustRightInd w:val="0"/>
        <w:spacing w:after="3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• revocare in qualsiasi momento il Suo consenso senza che ciò possa, tuttavia: </w:t>
      </w:r>
      <w:r>
        <w:rPr>
          <w:rFonts w:ascii="Courier New" w:hAnsi="Courier New" w:cs="Courier New"/>
          <w:color w:val="000000"/>
          <w:sz w:val="16"/>
          <w:szCs w:val="16"/>
          <w:lang w:eastAsia="it-IT"/>
        </w:rPr>
        <w:t xml:space="preserve">o </w:t>
      </w:r>
      <w:r>
        <w:rPr>
          <w:rFonts w:cs="Calibri"/>
          <w:color w:val="000000"/>
          <w:sz w:val="16"/>
          <w:szCs w:val="16"/>
          <w:lang w:eastAsia="it-IT"/>
        </w:rPr>
        <w:t xml:space="preserve">pregiudicare la liceità del trattamento basato sul consenso prestato prima della revoca; </w:t>
      </w:r>
      <w:r>
        <w:rPr>
          <w:rFonts w:ascii="Courier New" w:hAnsi="Courier New" w:cs="Courier New"/>
          <w:color w:val="000000"/>
          <w:sz w:val="16"/>
          <w:szCs w:val="16"/>
          <w:lang w:eastAsia="it-IT"/>
        </w:rPr>
        <w:t xml:space="preserve">o </w:t>
      </w:r>
      <w:r>
        <w:rPr>
          <w:rFonts w:cs="Calibri"/>
          <w:color w:val="000000"/>
          <w:sz w:val="16"/>
          <w:szCs w:val="16"/>
          <w:lang w:eastAsia="it-IT"/>
        </w:rPr>
        <w:t xml:space="preserve">pregiudicare ulteriori trattamenti degli stessi dati fondati su altre basi giuridiche (ad esempio, obblighi contrattuali o obblighi di legge cui è soggetta la Società); </w:t>
      </w:r>
    </w:p>
    <w:p w14:paraId="4749E6A7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• proporre reclamo all’Autorità di controllo nazionale (Garante per la Protezione dei Dati). </w:t>
      </w:r>
    </w:p>
    <w:p w14:paraId="79226EBB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b/>
          <w:bCs/>
          <w:color w:val="000000"/>
          <w:sz w:val="16"/>
          <w:szCs w:val="16"/>
          <w:lang w:eastAsia="it-IT"/>
        </w:rPr>
        <w:t xml:space="preserve">8. Modalità di esercizio dei diritti </w:t>
      </w:r>
    </w:p>
    <w:p w14:paraId="38FEE283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Lei potrà in qualsiasi momento esercitare i diritti di cui sopra contattando il Titolare all’indirizzo e-mail a privacy@elior.it. </w:t>
      </w:r>
    </w:p>
    <w:p w14:paraId="254488B1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b/>
          <w:bCs/>
          <w:color w:val="000000"/>
          <w:sz w:val="16"/>
          <w:szCs w:val="16"/>
          <w:lang w:eastAsia="it-IT"/>
        </w:rPr>
        <w:t xml:space="preserve">9. Dati di contatto del Titolare e del Responsabile della protezione dei dati </w:t>
      </w:r>
    </w:p>
    <w:p w14:paraId="513CC49E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Il Titolare del trattamento è Elior Ristorazione S.p.A. con sede in Via Venezia Giulia 5/A - 20157 Milano. </w:t>
      </w:r>
    </w:p>
    <w:p w14:paraId="234FC4D5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L’elenco aggiornato dei Responsabili e del personale autorizzato al trattamento dei dati è custodito presso la sede del Titolare del trattamento. </w:t>
      </w:r>
    </w:p>
    <w:p w14:paraId="463ED447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Il Responsabile della Protezione dei Dati Personali del Gruppo Elior è contattabile all’indirizzo privacy@elior.it </w:t>
      </w:r>
    </w:p>
    <w:p w14:paraId="73628AC5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</w:p>
    <w:p w14:paraId="2672A5BF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>
        <w:rPr>
          <w:rFonts w:cs="Calibri"/>
          <w:color w:val="000000"/>
          <w:sz w:val="16"/>
          <w:szCs w:val="16"/>
          <w:lang w:eastAsia="it-IT"/>
        </w:rPr>
        <w:t xml:space="preserve">Per ricezione e presa di visione </w:t>
      </w:r>
    </w:p>
    <w:p w14:paraId="174D65BC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</w:p>
    <w:p w14:paraId="0F448C81" w14:textId="77777777" w:rsidR="00F438E0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lang w:eastAsia="it-IT"/>
        </w:rPr>
      </w:pPr>
      <w:r w:rsidRPr="00413544">
        <w:rPr>
          <w:rFonts w:cs="Calibri"/>
          <w:color w:val="000000"/>
          <w:sz w:val="16"/>
          <w:szCs w:val="16"/>
          <w:highlight w:val="yellow"/>
          <w:lang w:eastAsia="it-IT"/>
        </w:rPr>
        <w:t>Luogo e Data ________________________ Firma Genitore/Tutore ______________________________</w:t>
      </w:r>
    </w:p>
    <w:p w14:paraId="53CEF4F9" w14:textId="77777777" w:rsidR="00F438E0" w:rsidRDefault="00F438E0" w:rsidP="00F438E0">
      <w:pPr>
        <w:autoSpaceDE w:val="0"/>
        <w:autoSpaceDN w:val="0"/>
        <w:adjustRightInd w:val="0"/>
        <w:rPr>
          <w:rFonts w:cs="Calibri"/>
          <w:b/>
          <w:bCs/>
          <w:color w:val="000000"/>
          <w:sz w:val="16"/>
          <w:szCs w:val="16"/>
          <w:lang w:eastAsia="it-IT"/>
        </w:rPr>
      </w:pPr>
    </w:p>
    <w:p w14:paraId="4598D291" w14:textId="77777777" w:rsidR="00F438E0" w:rsidRPr="00413544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highlight w:val="yellow"/>
          <w:lang w:eastAsia="it-IT"/>
        </w:rPr>
      </w:pPr>
      <w:r w:rsidRPr="00413544">
        <w:rPr>
          <w:rFonts w:cs="Calibri"/>
          <w:b/>
          <w:bCs/>
          <w:color w:val="000000"/>
          <w:sz w:val="16"/>
          <w:szCs w:val="16"/>
          <w:highlight w:val="yellow"/>
          <w:lang w:eastAsia="it-IT"/>
        </w:rPr>
        <w:t xml:space="preserve">Modulo Consenso Privacy </w:t>
      </w:r>
    </w:p>
    <w:p w14:paraId="12D2E3EA" w14:textId="77777777" w:rsidR="00F438E0" w:rsidRPr="00413544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highlight w:val="yellow"/>
          <w:lang w:eastAsia="it-IT"/>
        </w:rPr>
      </w:pPr>
      <w:r w:rsidRPr="00413544">
        <w:rPr>
          <w:rFonts w:cs="Calibri"/>
          <w:color w:val="000000"/>
          <w:sz w:val="16"/>
          <w:szCs w:val="16"/>
          <w:highlight w:val="yellow"/>
          <w:lang w:eastAsia="it-IT"/>
        </w:rPr>
        <w:t xml:space="preserve">Io sottoscritto _________________________, in qualità di genitore o tutore esercente la potestà sul minore _________________________ avendo preso visione della suddetta Informativa Privacy: </w:t>
      </w:r>
    </w:p>
    <w:p w14:paraId="3F7E3650" w14:textId="77777777" w:rsidR="00F438E0" w:rsidRPr="00413544" w:rsidRDefault="00F438E0" w:rsidP="00F438E0">
      <w:pPr>
        <w:numPr>
          <w:ilvl w:val="0"/>
          <w:numId w:val="46"/>
        </w:numPr>
        <w:autoSpaceDE w:val="0"/>
        <w:autoSpaceDN w:val="0"/>
        <w:adjustRightInd w:val="0"/>
        <w:spacing w:after="42"/>
        <w:rPr>
          <w:rFonts w:cs="Calibri"/>
          <w:color w:val="000000"/>
          <w:sz w:val="16"/>
          <w:szCs w:val="16"/>
          <w:highlight w:val="yellow"/>
          <w:lang w:eastAsia="it-IT"/>
        </w:rPr>
      </w:pPr>
      <w:r w:rsidRPr="00413544">
        <w:rPr>
          <w:rFonts w:cs="Calibri"/>
          <w:color w:val="000000"/>
          <w:sz w:val="16"/>
          <w:szCs w:val="16"/>
          <w:highlight w:val="yellow"/>
          <w:lang w:eastAsia="it-IT"/>
        </w:rPr>
        <w:t xml:space="preserve">acconsento al trattamento dei dati particolari dell’alunno per le finalità di cui al paragrafo 2 </w:t>
      </w:r>
    </w:p>
    <w:p w14:paraId="67F67EA4" w14:textId="77777777" w:rsidR="00F438E0" w:rsidRPr="00413544" w:rsidRDefault="00F438E0" w:rsidP="00F438E0">
      <w:pPr>
        <w:numPr>
          <w:ilvl w:val="0"/>
          <w:numId w:val="46"/>
        </w:numPr>
        <w:autoSpaceDE w:val="0"/>
        <w:autoSpaceDN w:val="0"/>
        <w:adjustRightInd w:val="0"/>
        <w:rPr>
          <w:rFonts w:cs="Calibri"/>
          <w:color w:val="000000"/>
          <w:sz w:val="16"/>
          <w:szCs w:val="16"/>
          <w:highlight w:val="yellow"/>
          <w:lang w:eastAsia="it-IT"/>
        </w:rPr>
      </w:pPr>
      <w:r w:rsidRPr="00413544">
        <w:rPr>
          <w:rFonts w:cs="Calibri"/>
          <w:color w:val="000000"/>
          <w:sz w:val="16"/>
          <w:szCs w:val="16"/>
          <w:highlight w:val="yellow"/>
          <w:lang w:eastAsia="it-IT"/>
        </w:rPr>
        <w:t xml:space="preserve">acconsento all’utilizzo del mio numero di cellulare e del mio indirizzo </w:t>
      </w:r>
      <w:proofErr w:type="gramStart"/>
      <w:r w:rsidRPr="00413544">
        <w:rPr>
          <w:rFonts w:cs="Calibri"/>
          <w:color w:val="000000"/>
          <w:sz w:val="16"/>
          <w:szCs w:val="16"/>
          <w:highlight w:val="yellow"/>
          <w:lang w:eastAsia="it-IT"/>
        </w:rPr>
        <w:t>email</w:t>
      </w:r>
      <w:proofErr w:type="gramEnd"/>
      <w:r w:rsidRPr="00413544">
        <w:rPr>
          <w:rFonts w:cs="Calibri"/>
          <w:color w:val="000000"/>
          <w:sz w:val="16"/>
          <w:szCs w:val="16"/>
          <w:highlight w:val="yellow"/>
          <w:lang w:eastAsia="it-IT"/>
        </w:rPr>
        <w:t xml:space="preserve"> per l’attivazione del servizio </w:t>
      </w:r>
      <w:r w:rsidRPr="00413544">
        <w:rPr>
          <w:rFonts w:cs="Calibri"/>
          <w:b/>
          <w:bCs/>
          <w:color w:val="000000"/>
          <w:sz w:val="16"/>
          <w:szCs w:val="16"/>
          <w:highlight w:val="yellow"/>
          <w:lang w:eastAsia="it-IT"/>
        </w:rPr>
        <w:t xml:space="preserve">gratuito </w:t>
      </w:r>
      <w:r w:rsidRPr="00413544">
        <w:rPr>
          <w:rFonts w:cs="Calibri"/>
          <w:color w:val="000000"/>
          <w:sz w:val="16"/>
          <w:szCs w:val="16"/>
          <w:highlight w:val="yellow"/>
          <w:lang w:eastAsia="it-IT"/>
        </w:rPr>
        <w:t xml:space="preserve">di informazioni tramite SMS o MMS e/o </w:t>
      </w:r>
      <w:proofErr w:type="gramStart"/>
      <w:r w:rsidRPr="00413544">
        <w:rPr>
          <w:rFonts w:cs="Calibri"/>
          <w:color w:val="000000"/>
          <w:sz w:val="16"/>
          <w:szCs w:val="16"/>
          <w:highlight w:val="yellow"/>
          <w:lang w:eastAsia="it-IT"/>
        </w:rPr>
        <w:t>email</w:t>
      </w:r>
      <w:proofErr w:type="gramEnd"/>
      <w:r w:rsidRPr="00413544">
        <w:rPr>
          <w:rFonts w:cs="Calibri"/>
          <w:color w:val="000000"/>
          <w:sz w:val="16"/>
          <w:szCs w:val="16"/>
          <w:highlight w:val="yellow"/>
          <w:lang w:eastAsia="it-IT"/>
        </w:rPr>
        <w:t xml:space="preserve"> </w:t>
      </w:r>
    </w:p>
    <w:p w14:paraId="766542C6" w14:textId="77777777" w:rsidR="00F438E0" w:rsidRPr="00413544" w:rsidRDefault="00F438E0" w:rsidP="00F438E0">
      <w:pPr>
        <w:autoSpaceDE w:val="0"/>
        <w:autoSpaceDN w:val="0"/>
        <w:adjustRightInd w:val="0"/>
        <w:rPr>
          <w:rFonts w:cs="Calibri"/>
          <w:color w:val="000000"/>
          <w:sz w:val="16"/>
          <w:szCs w:val="16"/>
          <w:highlight w:val="yellow"/>
          <w:lang w:eastAsia="it-IT"/>
        </w:rPr>
      </w:pPr>
    </w:p>
    <w:p w14:paraId="25BFA708" w14:textId="77777777" w:rsidR="00F438E0" w:rsidRDefault="00F438E0" w:rsidP="00F438E0">
      <w:pPr>
        <w:autoSpaceDE w:val="0"/>
        <w:autoSpaceDN w:val="0"/>
        <w:adjustRightInd w:val="0"/>
        <w:rPr>
          <w:rFonts w:ascii="Arial" w:hAnsi="Arial" w:cs="Arial"/>
          <w:b/>
          <w:bCs/>
          <w:sz w:val="16"/>
          <w:szCs w:val="16"/>
        </w:rPr>
      </w:pPr>
      <w:r w:rsidRPr="00413544">
        <w:rPr>
          <w:rFonts w:cs="Calibri"/>
          <w:color w:val="000000"/>
          <w:sz w:val="16"/>
          <w:szCs w:val="16"/>
          <w:highlight w:val="yellow"/>
          <w:lang w:eastAsia="it-IT"/>
        </w:rPr>
        <w:t>Luogo e Data ________________________ Firma Genitore/Tutore _____________________________</w:t>
      </w:r>
    </w:p>
    <w:p w14:paraId="4477B68C" w14:textId="77777777" w:rsidR="00CB2A61" w:rsidRDefault="00CB2A61" w:rsidP="00326CD8">
      <w:pPr>
        <w:jc w:val="center"/>
        <w:rPr>
          <w:rFonts w:ascii="Verdana" w:hAnsi="Verdana" w:cs="Arial"/>
          <w:b/>
          <w:bCs/>
          <w:sz w:val="14"/>
          <w:szCs w:val="14"/>
        </w:rPr>
      </w:pPr>
    </w:p>
    <w:sectPr w:rsidR="00CB2A61" w:rsidSect="00195CE8">
      <w:type w:val="continuous"/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7C29A" w14:textId="77777777" w:rsidR="007B6D18" w:rsidRDefault="007B6D18">
      <w:r>
        <w:separator/>
      </w:r>
    </w:p>
  </w:endnote>
  <w:endnote w:type="continuationSeparator" w:id="0">
    <w:p w14:paraId="042937B8" w14:textId="77777777" w:rsidR="007B6D18" w:rsidRDefault="007B6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oppins">
    <w:altName w:val="Poppins"/>
    <w:charset w:val="00"/>
    <w:family w:val="auto"/>
    <w:pitch w:val="variable"/>
    <w:sig w:usb0="00008007" w:usb1="00000000" w:usb2="00000000" w:usb3="00000000" w:csb0="0000009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25B69" w14:textId="77777777" w:rsidR="007B6D18" w:rsidRDefault="007B6D18">
      <w:r>
        <w:separator/>
      </w:r>
    </w:p>
  </w:footnote>
  <w:footnote w:type="continuationSeparator" w:id="0">
    <w:p w14:paraId="0A51DD78" w14:textId="77777777" w:rsidR="007B6D18" w:rsidRDefault="007B6D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pt;height:12.75pt" o:bullet="t">
        <v:imagedata r:id="rId1" o:title="BD21302_"/>
      </v:shape>
    </w:pict>
  </w:numPicBullet>
  <w:abstractNum w:abstractNumId="0" w15:restartNumberingAfterBreak="0">
    <w:nsid w:val="FFFFFF7C"/>
    <w:multiLevelType w:val="singleLevel"/>
    <w:tmpl w:val="73E0D5F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7F41A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76026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A06E70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DBA6AC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8B4A49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0BEAA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00AE61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DE096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9DC61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632E80"/>
    <w:multiLevelType w:val="hybridMultilevel"/>
    <w:tmpl w:val="8C92331E"/>
    <w:lvl w:ilvl="0" w:tplc="1EFACB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D147498"/>
    <w:multiLevelType w:val="hybridMultilevel"/>
    <w:tmpl w:val="7FE62802"/>
    <w:lvl w:ilvl="0" w:tplc="2A6A84AA"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14C5220"/>
    <w:multiLevelType w:val="hybridMultilevel"/>
    <w:tmpl w:val="8960AFEA"/>
    <w:lvl w:ilvl="0" w:tplc="4CB04CB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AB1A5D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232C7B63"/>
    <w:multiLevelType w:val="multilevel"/>
    <w:tmpl w:val="A2CE447A"/>
    <w:lvl w:ilvl="0">
      <w:start w:val="1"/>
      <w:numFmt w:val="bullet"/>
      <w:lvlText w:val=""/>
      <w:lvlJc w:val="left"/>
      <w:pPr>
        <w:tabs>
          <w:tab w:val="num" w:pos="1080"/>
        </w:tabs>
        <w:ind w:left="1061" w:hanging="341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8A0363B"/>
    <w:multiLevelType w:val="hybridMultilevel"/>
    <w:tmpl w:val="4E0CBA94"/>
    <w:lvl w:ilvl="0" w:tplc="3B6E65F0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  <w:sz w:val="32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D3D3ED8"/>
    <w:multiLevelType w:val="hybridMultilevel"/>
    <w:tmpl w:val="14F42CF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F70902"/>
    <w:multiLevelType w:val="multilevel"/>
    <w:tmpl w:val="A2CE447A"/>
    <w:lvl w:ilvl="0">
      <w:start w:val="1"/>
      <w:numFmt w:val="bullet"/>
      <w:lvlText w:val=""/>
      <w:lvlJc w:val="left"/>
      <w:pPr>
        <w:tabs>
          <w:tab w:val="num" w:pos="1080"/>
        </w:tabs>
        <w:ind w:left="1061" w:hanging="341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31B52FE"/>
    <w:multiLevelType w:val="hybridMultilevel"/>
    <w:tmpl w:val="321E1DCC"/>
    <w:lvl w:ilvl="0" w:tplc="66847510">
      <w:start w:val="1"/>
      <w:numFmt w:val="bullet"/>
      <w:lvlText w:val=""/>
      <w:lvlJc w:val="left"/>
      <w:pPr>
        <w:tabs>
          <w:tab w:val="num" w:pos="1080"/>
        </w:tabs>
        <w:ind w:left="1061" w:hanging="341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8A42945"/>
    <w:multiLevelType w:val="hybridMultilevel"/>
    <w:tmpl w:val="CA56D9A2"/>
    <w:lvl w:ilvl="0" w:tplc="118A3D70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8CF22AB"/>
    <w:multiLevelType w:val="hybridMultilevel"/>
    <w:tmpl w:val="4EB4E2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627BAF"/>
    <w:multiLevelType w:val="hybridMultilevel"/>
    <w:tmpl w:val="B5B0C132"/>
    <w:lvl w:ilvl="0" w:tplc="DE92031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1B212F0"/>
    <w:multiLevelType w:val="multilevel"/>
    <w:tmpl w:val="1EF87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45BE52CF"/>
    <w:multiLevelType w:val="hybridMultilevel"/>
    <w:tmpl w:val="3B64BBE6"/>
    <w:lvl w:ilvl="0" w:tplc="66847510">
      <w:start w:val="1"/>
      <w:numFmt w:val="bullet"/>
      <w:lvlText w:val=""/>
      <w:lvlJc w:val="left"/>
      <w:pPr>
        <w:tabs>
          <w:tab w:val="num" w:pos="1080"/>
        </w:tabs>
        <w:ind w:left="1061" w:hanging="341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B5D7692"/>
    <w:multiLevelType w:val="hybridMultilevel"/>
    <w:tmpl w:val="38EE6114"/>
    <w:lvl w:ilvl="0" w:tplc="66847510">
      <w:start w:val="1"/>
      <w:numFmt w:val="bullet"/>
      <w:lvlText w:val=""/>
      <w:lvlJc w:val="left"/>
      <w:pPr>
        <w:tabs>
          <w:tab w:val="num" w:pos="1080"/>
        </w:tabs>
        <w:ind w:left="1061" w:hanging="341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B7054A4"/>
    <w:multiLevelType w:val="hybridMultilevel"/>
    <w:tmpl w:val="A120CF58"/>
    <w:lvl w:ilvl="0" w:tplc="66847510">
      <w:start w:val="1"/>
      <w:numFmt w:val="bullet"/>
      <w:lvlText w:val=""/>
      <w:lvlJc w:val="left"/>
      <w:pPr>
        <w:tabs>
          <w:tab w:val="num" w:pos="1080"/>
        </w:tabs>
        <w:ind w:left="1061" w:hanging="341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DFD1DD9"/>
    <w:multiLevelType w:val="hybridMultilevel"/>
    <w:tmpl w:val="A2CE447A"/>
    <w:lvl w:ilvl="0" w:tplc="66847510">
      <w:start w:val="1"/>
      <w:numFmt w:val="bullet"/>
      <w:lvlText w:val=""/>
      <w:lvlJc w:val="left"/>
      <w:pPr>
        <w:tabs>
          <w:tab w:val="num" w:pos="1080"/>
        </w:tabs>
        <w:ind w:left="1061" w:hanging="341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13356F0"/>
    <w:multiLevelType w:val="hybridMultilevel"/>
    <w:tmpl w:val="EB9EB3FA"/>
    <w:lvl w:ilvl="0" w:tplc="103C27DE">
      <w:start w:val="1"/>
      <w:numFmt w:val="bullet"/>
      <w:lvlText w:val=""/>
      <w:lvlJc w:val="left"/>
      <w:pPr>
        <w:tabs>
          <w:tab w:val="num" w:pos="284"/>
        </w:tabs>
        <w:ind w:left="284" w:firstLine="796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851072"/>
    <w:multiLevelType w:val="hybridMultilevel"/>
    <w:tmpl w:val="522A6AAA"/>
    <w:lvl w:ilvl="0" w:tplc="2A6A84AA">
      <w:numFmt w:val="bullet"/>
      <w:lvlText w:val="-"/>
      <w:lvlJc w:val="left"/>
      <w:pPr>
        <w:ind w:left="144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B505D08"/>
    <w:multiLevelType w:val="singleLevel"/>
    <w:tmpl w:val="C6A098AE"/>
    <w:lvl w:ilvl="0">
      <w:start w:val="2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</w:rPr>
    </w:lvl>
  </w:abstractNum>
  <w:abstractNum w:abstractNumId="30" w15:restartNumberingAfterBreak="0">
    <w:nsid w:val="5B620D5B"/>
    <w:multiLevelType w:val="hybridMultilevel"/>
    <w:tmpl w:val="F76CB0B0"/>
    <w:lvl w:ilvl="0" w:tplc="8C02B39E">
      <w:numFmt w:val="bullet"/>
      <w:lvlText w:val="-"/>
      <w:lvlJc w:val="left"/>
      <w:pPr>
        <w:tabs>
          <w:tab w:val="num" w:pos="1140"/>
        </w:tabs>
        <w:ind w:left="1140" w:hanging="42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E8845F7"/>
    <w:multiLevelType w:val="multilevel"/>
    <w:tmpl w:val="FA7E4BE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2"/>
      <w:numFmt w:val="bullet"/>
      <w:lvlText w:val=""/>
      <w:lvlJc w:val="left"/>
      <w:pPr>
        <w:tabs>
          <w:tab w:val="num" w:pos="1080"/>
        </w:tabs>
        <w:ind w:left="890" w:hanging="170"/>
      </w:pPr>
      <w:rPr>
        <w:rFonts w:ascii="Symbol" w:hAnsi="Symbol" w:hint="default"/>
        <w:b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E89668B"/>
    <w:multiLevelType w:val="hybridMultilevel"/>
    <w:tmpl w:val="8D28BA32"/>
    <w:lvl w:ilvl="0" w:tplc="466CF6E2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C27052"/>
    <w:multiLevelType w:val="hybridMultilevel"/>
    <w:tmpl w:val="722C9B7A"/>
    <w:lvl w:ilvl="0" w:tplc="2A6A84AA"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EDD7CD2"/>
    <w:multiLevelType w:val="hybridMultilevel"/>
    <w:tmpl w:val="F4DC3D7E"/>
    <w:lvl w:ilvl="0" w:tplc="2A6A84A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443F24"/>
    <w:multiLevelType w:val="multilevel"/>
    <w:tmpl w:val="1B34117E"/>
    <w:lvl w:ilvl="0">
      <w:start w:val="1"/>
      <w:numFmt w:val="bullet"/>
      <w:lvlText w:val=""/>
      <w:lvlJc w:val="left"/>
      <w:pPr>
        <w:tabs>
          <w:tab w:val="num" w:pos="284"/>
        </w:tabs>
        <w:ind w:left="284" w:firstLine="796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196FED"/>
    <w:multiLevelType w:val="hybridMultilevel"/>
    <w:tmpl w:val="EDFA457A"/>
    <w:lvl w:ilvl="0" w:tplc="2A6A84A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79715E"/>
    <w:multiLevelType w:val="hybridMultilevel"/>
    <w:tmpl w:val="F71EC220"/>
    <w:lvl w:ilvl="0" w:tplc="E0082C5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CB3A00"/>
    <w:multiLevelType w:val="hybridMultilevel"/>
    <w:tmpl w:val="FA7E4BE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7F4466C">
      <w:start w:val="2"/>
      <w:numFmt w:val="bullet"/>
      <w:lvlText w:val=""/>
      <w:lvlJc w:val="left"/>
      <w:pPr>
        <w:tabs>
          <w:tab w:val="num" w:pos="1080"/>
        </w:tabs>
        <w:ind w:left="890" w:hanging="170"/>
      </w:pPr>
      <w:rPr>
        <w:rFonts w:ascii="Symbol" w:hAnsi="Symbol" w:hint="default"/>
        <w:b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C2B7281"/>
    <w:multiLevelType w:val="hybridMultilevel"/>
    <w:tmpl w:val="1B34117E"/>
    <w:lvl w:ilvl="0" w:tplc="103C27DE">
      <w:start w:val="1"/>
      <w:numFmt w:val="bullet"/>
      <w:lvlText w:val=""/>
      <w:lvlJc w:val="left"/>
      <w:pPr>
        <w:tabs>
          <w:tab w:val="num" w:pos="284"/>
        </w:tabs>
        <w:ind w:left="284" w:firstLine="796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D118CD"/>
    <w:multiLevelType w:val="multilevel"/>
    <w:tmpl w:val="A2CE447A"/>
    <w:lvl w:ilvl="0">
      <w:start w:val="1"/>
      <w:numFmt w:val="bullet"/>
      <w:lvlText w:val=""/>
      <w:lvlJc w:val="left"/>
      <w:pPr>
        <w:tabs>
          <w:tab w:val="num" w:pos="1080"/>
        </w:tabs>
        <w:ind w:left="1061" w:hanging="341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D9351D9"/>
    <w:multiLevelType w:val="hybridMultilevel"/>
    <w:tmpl w:val="5DC231F4"/>
    <w:lvl w:ilvl="0" w:tplc="2A6A84A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AB65A7"/>
    <w:multiLevelType w:val="hybridMultilevel"/>
    <w:tmpl w:val="9190D340"/>
    <w:lvl w:ilvl="0" w:tplc="4F7CB19E">
      <w:start w:val="1"/>
      <w:numFmt w:val="decimal"/>
      <w:lvlText w:val="%1)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3" w15:restartNumberingAfterBreak="0">
    <w:nsid w:val="7E5D1184"/>
    <w:multiLevelType w:val="hybridMultilevel"/>
    <w:tmpl w:val="53E25B18"/>
    <w:lvl w:ilvl="0" w:tplc="2A6A84AA"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F007582"/>
    <w:multiLevelType w:val="multilevel"/>
    <w:tmpl w:val="A2CE447A"/>
    <w:lvl w:ilvl="0">
      <w:start w:val="1"/>
      <w:numFmt w:val="bullet"/>
      <w:lvlText w:val=""/>
      <w:lvlJc w:val="left"/>
      <w:pPr>
        <w:tabs>
          <w:tab w:val="num" w:pos="1080"/>
        </w:tabs>
        <w:ind w:left="1061" w:hanging="341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29054827">
    <w:abstractNumId w:val="19"/>
  </w:num>
  <w:num w:numId="2" w16cid:durableId="458110527">
    <w:abstractNumId w:val="15"/>
  </w:num>
  <w:num w:numId="3" w16cid:durableId="1323313621">
    <w:abstractNumId w:val="38"/>
  </w:num>
  <w:num w:numId="4" w16cid:durableId="187841879">
    <w:abstractNumId w:val="13"/>
  </w:num>
  <w:num w:numId="5" w16cid:durableId="1881091284">
    <w:abstractNumId w:val="30"/>
  </w:num>
  <w:num w:numId="6" w16cid:durableId="2145341370">
    <w:abstractNumId w:val="31"/>
  </w:num>
  <w:num w:numId="7" w16cid:durableId="1666468831">
    <w:abstractNumId w:val="26"/>
  </w:num>
  <w:num w:numId="8" w16cid:durableId="1683042464">
    <w:abstractNumId w:val="32"/>
  </w:num>
  <w:num w:numId="9" w16cid:durableId="613173838">
    <w:abstractNumId w:val="27"/>
  </w:num>
  <w:num w:numId="10" w16cid:durableId="1203521285">
    <w:abstractNumId w:val="29"/>
  </w:num>
  <w:num w:numId="11" w16cid:durableId="1378385266">
    <w:abstractNumId w:val="42"/>
  </w:num>
  <w:num w:numId="12" w16cid:durableId="1466044741">
    <w:abstractNumId w:val="39"/>
  </w:num>
  <w:num w:numId="13" w16cid:durableId="617952014">
    <w:abstractNumId w:val="35"/>
  </w:num>
  <w:num w:numId="14" w16cid:durableId="1473983379">
    <w:abstractNumId w:val="12"/>
  </w:num>
  <w:num w:numId="15" w16cid:durableId="1494838812">
    <w:abstractNumId w:val="44"/>
  </w:num>
  <w:num w:numId="16" w16cid:durableId="67652006">
    <w:abstractNumId w:val="23"/>
  </w:num>
  <w:num w:numId="17" w16cid:durableId="587738603">
    <w:abstractNumId w:val="17"/>
  </w:num>
  <w:num w:numId="18" w16cid:durableId="1522933056">
    <w:abstractNumId w:val="25"/>
  </w:num>
  <w:num w:numId="19" w16cid:durableId="1214196733">
    <w:abstractNumId w:val="40"/>
  </w:num>
  <w:num w:numId="20" w16cid:durableId="1284650606">
    <w:abstractNumId w:val="18"/>
  </w:num>
  <w:num w:numId="21" w16cid:durableId="1645815086">
    <w:abstractNumId w:val="14"/>
  </w:num>
  <w:num w:numId="22" w16cid:durableId="447891520">
    <w:abstractNumId w:val="24"/>
  </w:num>
  <w:num w:numId="23" w16cid:durableId="187455445">
    <w:abstractNumId w:val="20"/>
  </w:num>
  <w:num w:numId="24" w16cid:durableId="1596859268">
    <w:abstractNumId w:val="36"/>
  </w:num>
  <w:num w:numId="25" w16cid:durableId="1067071092">
    <w:abstractNumId w:val="33"/>
  </w:num>
  <w:num w:numId="26" w16cid:durableId="1352411214">
    <w:abstractNumId w:val="43"/>
  </w:num>
  <w:num w:numId="27" w16cid:durableId="34042161">
    <w:abstractNumId w:val="11"/>
  </w:num>
  <w:num w:numId="28" w16cid:durableId="738863340">
    <w:abstractNumId w:val="41"/>
  </w:num>
  <w:num w:numId="29" w16cid:durableId="526987209">
    <w:abstractNumId w:val="34"/>
  </w:num>
  <w:num w:numId="30" w16cid:durableId="1591113898">
    <w:abstractNumId w:val="28"/>
  </w:num>
  <w:num w:numId="31" w16cid:durableId="1689522590">
    <w:abstractNumId w:val="8"/>
  </w:num>
  <w:num w:numId="32" w16cid:durableId="221259073">
    <w:abstractNumId w:val="3"/>
  </w:num>
  <w:num w:numId="33" w16cid:durableId="1837644312">
    <w:abstractNumId w:val="2"/>
  </w:num>
  <w:num w:numId="34" w16cid:durableId="1975216322">
    <w:abstractNumId w:val="1"/>
  </w:num>
  <w:num w:numId="35" w16cid:durableId="891382908">
    <w:abstractNumId w:val="0"/>
  </w:num>
  <w:num w:numId="36" w16cid:durableId="365833292">
    <w:abstractNumId w:val="9"/>
  </w:num>
  <w:num w:numId="37" w16cid:durableId="314454515">
    <w:abstractNumId w:val="7"/>
  </w:num>
  <w:num w:numId="38" w16cid:durableId="91248933">
    <w:abstractNumId w:val="6"/>
  </w:num>
  <w:num w:numId="39" w16cid:durableId="681931335">
    <w:abstractNumId w:val="5"/>
  </w:num>
  <w:num w:numId="40" w16cid:durableId="1811558382">
    <w:abstractNumId w:val="4"/>
  </w:num>
  <w:num w:numId="41" w16cid:durableId="1771855398">
    <w:abstractNumId w:val="22"/>
  </w:num>
  <w:num w:numId="42" w16cid:durableId="530922570">
    <w:abstractNumId w:val="21"/>
  </w:num>
  <w:num w:numId="43" w16cid:durableId="909727538">
    <w:abstractNumId w:val="37"/>
  </w:num>
  <w:num w:numId="44" w16cid:durableId="193508947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4761222">
    <w:abstractNumId w:val="21"/>
  </w:num>
  <w:num w:numId="46" w16cid:durableId="211485607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attachedTemplate r:id="rId1"/>
  <w:defaultTabStop w:val="709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7CA"/>
    <w:rsid w:val="000007BC"/>
    <w:rsid w:val="000008A2"/>
    <w:rsid w:val="00002C31"/>
    <w:rsid w:val="00010EEC"/>
    <w:rsid w:val="00011AD9"/>
    <w:rsid w:val="00022025"/>
    <w:rsid w:val="000363B2"/>
    <w:rsid w:val="000416F9"/>
    <w:rsid w:val="00042D0D"/>
    <w:rsid w:val="00051738"/>
    <w:rsid w:val="00055571"/>
    <w:rsid w:val="00056136"/>
    <w:rsid w:val="00057ED5"/>
    <w:rsid w:val="000638FE"/>
    <w:rsid w:val="00067EB3"/>
    <w:rsid w:val="00071035"/>
    <w:rsid w:val="00071699"/>
    <w:rsid w:val="0007486F"/>
    <w:rsid w:val="00074F62"/>
    <w:rsid w:val="00084ADB"/>
    <w:rsid w:val="00095D98"/>
    <w:rsid w:val="00096BE1"/>
    <w:rsid w:val="00097095"/>
    <w:rsid w:val="000A1209"/>
    <w:rsid w:val="000A1751"/>
    <w:rsid w:val="000A1A64"/>
    <w:rsid w:val="000B1CA6"/>
    <w:rsid w:val="000B5418"/>
    <w:rsid w:val="000C3369"/>
    <w:rsid w:val="000D222C"/>
    <w:rsid w:val="000E0B81"/>
    <w:rsid w:val="000E2176"/>
    <w:rsid w:val="000E50A2"/>
    <w:rsid w:val="000E5C08"/>
    <w:rsid w:val="000F1A7F"/>
    <w:rsid w:val="000F1CF4"/>
    <w:rsid w:val="000F20E4"/>
    <w:rsid w:val="000F2208"/>
    <w:rsid w:val="000F5BFE"/>
    <w:rsid w:val="000F66C5"/>
    <w:rsid w:val="00106B8F"/>
    <w:rsid w:val="00112149"/>
    <w:rsid w:val="0011669E"/>
    <w:rsid w:val="00123533"/>
    <w:rsid w:val="001316BE"/>
    <w:rsid w:val="001373D4"/>
    <w:rsid w:val="0013796A"/>
    <w:rsid w:val="00144B65"/>
    <w:rsid w:val="00145B5E"/>
    <w:rsid w:val="00155BA0"/>
    <w:rsid w:val="00156638"/>
    <w:rsid w:val="0016147F"/>
    <w:rsid w:val="00163305"/>
    <w:rsid w:val="001645AF"/>
    <w:rsid w:val="00173A39"/>
    <w:rsid w:val="00177A83"/>
    <w:rsid w:val="00181809"/>
    <w:rsid w:val="0018585A"/>
    <w:rsid w:val="001861ED"/>
    <w:rsid w:val="001863CD"/>
    <w:rsid w:val="00195CE8"/>
    <w:rsid w:val="001961E5"/>
    <w:rsid w:val="001A4CF3"/>
    <w:rsid w:val="001A7FCB"/>
    <w:rsid w:val="001B0730"/>
    <w:rsid w:val="001B12C3"/>
    <w:rsid w:val="001C0EBB"/>
    <w:rsid w:val="001C18A1"/>
    <w:rsid w:val="001C1F8C"/>
    <w:rsid w:val="001C5915"/>
    <w:rsid w:val="001D2F3B"/>
    <w:rsid w:val="001E55FE"/>
    <w:rsid w:val="001E622B"/>
    <w:rsid w:val="001E6788"/>
    <w:rsid w:val="001F2614"/>
    <w:rsid w:val="001F3C28"/>
    <w:rsid w:val="001F779C"/>
    <w:rsid w:val="00210967"/>
    <w:rsid w:val="0021749E"/>
    <w:rsid w:val="00220E4C"/>
    <w:rsid w:val="00222B45"/>
    <w:rsid w:val="0022631E"/>
    <w:rsid w:val="00232522"/>
    <w:rsid w:val="0023340C"/>
    <w:rsid w:val="00246F01"/>
    <w:rsid w:val="00261722"/>
    <w:rsid w:val="002676F1"/>
    <w:rsid w:val="00267A6E"/>
    <w:rsid w:val="0028711E"/>
    <w:rsid w:val="0028758E"/>
    <w:rsid w:val="00296606"/>
    <w:rsid w:val="002A7289"/>
    <w:rsid w:val="002B0191"/>
    <w:rsid w:val="002B4C18"/>
    <w:rsid w:val="002C0EDE"/>
    <w:rsid w:val="002D07F1"/>
    <w:rsid w:val="002D170D"/>
    <w:rsid w:val="002D1985"/>
    <w:rsid w:val="002D5FCF"/>
    <w:rsid w:val="002E0657"/>
    <w:rsid w:val="002E276D"/>
    <w:rsid w:val="002E3F8E"/>
    <w:rsid w:val="002E62D9"/>
    <w:rsid w:val="002E7389"/>
    <w:rsid w:val="002F0F8E"/>
    <w:rsid w:val="002F6B6E"/>
    <w:rsid w:val="00311676"/>
    <w:rsid w:val="00313846"/>
    <w:rsid w:val="003149D5"/>
    <w:rsid w:val="00315165"/>
    <w:rsid w:val="003177A3"/>
    <w:rsid w:val="003238E8"/>
    <w:rsid w:val="00326CD8"/>
    <w:rsid w:val="003425EF"/>
    <w:rsid w:val="00350043"/>
    <w:rsid w:val="003534B5"/>
    <w:rsid w:val="00355CDF"/>
    <w:rsid w:val="003633B3"/>
    <w:rsid w:val="00363EC9"/>
    <w:rsid w:val="0037090E"/>
    <w:rsid w:val="003729E7"/>
    <w:rsid w:val="00383EA4"/>
    <w:rsid w:val="00393C02"/>
    <w:rsid w:val="00393CF7"/>
    <w:rsid w:val="00393F11"/>
    <w:rsid w:val="003A0B65"/>
    <w:rsid w:val="003A4756"/>
    <w:rsid w:val="003A4B93"/>
    <w:rsid w:val="003A67F8"/>
    <w:rsid w:val="003C0600"/>
    <w:rsid w:val="003C3BE4"/>
    <w:rsid w:val="003C532C"/>
    <w:rsid w:val="003D0B01"/>
    <w:rsid w:val="003D3A3D"/>
    <w:rsid w:val="003D76E9"/>
    <w:rsid w:val="003E259D"/>
    <w:rsid w:val="003E6128"/>
    <w:rsid w:val="003E7743"/>
    <w:rsid w:val="003E7ADE"/>
    <w:rsid w:val="003F42B4"/>
    <w:rsid w:val="003F684A"/>
    <w:rsid w:val="003F68C8"/>
    <w:rsid w:val="003F7072"/>
    <w:rsid w:val="004118AF"/>
    <w:rsid w:val="00413544"/>
    <w:rsid w:val="00426CBA"/>
    <w:rsid w:val="0043672F"/>
    <w:rsid w:val="00436CA1"/>
    <w:rsid w:val="00436E8E"/>
    <w:rsid w:val="00446942"/>
    <w:rsid w:val="0044787F"/>
    <w:rsid w:val="004547D1"/>
    <w:rsid w:val="00457242"/>
    <w:rsid w:val="004572C1"/>
    <w:rsid w:val="004579B8"/>
    <w:rsid w:val="004635D9"/>
    <w:rsid w:val="00464E72"/>
    <w:rsid w:val="00465981"/>
    <w:rsid w:val="00465B32"/>
    <w:rsid w:val="00466D3F"/>
    <w:rsid w:val="0047231B"/>
    <w:rsid w:val="004801C0"/>
    <w:rsid w:val="00483E8D"/>
    <w:rsid w:val="00486E8E"/>
    <w:rsid w:val="00490006"/>
    <w:rsid w:val="00490A1E"/>
    <w:rsid w:val="00490B85"/>
    <w:rsid w:val="00491534"/>
    <w:rsid w:val="004918F6"/>
    <w:rsid w:val="00492FE8"/>
    <w:rsid w:val="00493452"/>
    <w:rsid w:val="0049530F"/>
    <w:rsid w:val="004959A4"/>
    <w:rsid w:val="004A1112"/>
    <w:rsid w:val="004A1A0B"/>
    <w:rsid w:val="004A3F4E"/>
    <w:rsid w:val="004A4113"/>
    <w:rsid w:val="004B1469"/>
    <w:rsid w:val="004B1855"/>
    <w:rsid w:val="004B1C05"/>
    <w:rsid w:val="004B30FD"/>
    <w:rsid w:val="004B4108"/>
    <w:rsid w:val="004B5362"/>
    <w:rsid w:val="004C223D"/>
    <w:rsid w:val="004C52DE"/>
    <w:rsid w:val="004D37ED"/>
    <w:rsid w:val="004E154A"/>
    <w:rsid w:val="004E2196"/>
    <w:rsid w:val="005031E8"/>
    <w:rsid w:val="00504832"/>
    <w:rsid w:val="005104AF"/>
    <w:rsid w:val="00510E33"/>
    <w:rsid w:val="00510F34"/>
    <w:rsid w:val="005133D5"/>
    <w:rsid w:val="00513829"/>
    <w:rsid w:val="00513F87"/>
    <w:rsid w:val="0052414F"/>
    <w:rsid w:val="00530455"/>
    <w:rsid w:val="00530883"/>
    <w:rsid w:val="005312BA"/>
    <w:rsid w:val="00532C52"/>
    <w:rsid w:val="00533F63"/>
    <w:rsid w:val="00562689"/>
    <w:rsid w:val="005659E9"/>
    <w:rsid w:val="005738CF"/>
    <w:rsid w:val="005757BD"/>
    <w:rsid w:val="00581EDA"/>
    <w:rsid w:val="005835A3"/>
    <w:rsid w:val="00597AE4"/>
    <w:rsid w:val="005A0D1B"/>
    <w:rsid w:val="005A359E"/>
    <w:rsid w:val="005A479B"/>
    <w:rsid w:val="005A7885"/>
    <w:rsid w:val="005C1FFF"/>
    <w:rsid w:val="005C28AF"/>
    <w:rsid w:val="005C30BD"/>
    <w:rsid w:val="005C380C"/>
    <w:rsid w:val="005C3FF3"/>
    <w:rsid w:val="005D0BEE"/>
    <w:rsid w:val="005D1743"/>
    <w:rsid w:val="005D3A82"/>
    <w:rsid w:val="005E1365"/>
    <w:rsid w:val="005F58F8"/>
    <w:rsid w:val="00603CD8"/>
    <w:rsid w:val="006111DF"/>
    <w:rsid w:val="00615865"/>
    <w:rsid w:val="00617FA2"/>
    <w:rsid w:val="00623D6C"/>
    <w:rsid w:val="00627E38"/>
    <w:rsid w:val="00630F39"/>
    <w:rsid w:val="00635ADF"/>
    <w:rsid w:val="00643C1F"/>
    <w:rsid w:val="00650E9F"/>
    <w:rsid w:val="00653012"/>
    <w:rsid w:val="006552B9"/>
    <w:rsid w:val="00665A95"/>
    <w:rsid w:val="006668D2"/>
    <w:rsid w:val="00670010"/>
    <w:rsid w:val="0067270F"/>
    <w:rsid w:val="00677B21"/>
    <w:rsid w:val="006836D3"/>
    <w:rsid w:val="00683C03"/>
    <w:rsid w:val="006A23F6"/>
    <w:rsid w:val="006A676B"/>
    <w:rsid w:val="006A77CA"/>
    <w:rsid w:val="006B12AF"/>
    <w:rsid w:val="006B3E85"/>
    <w:rsid w:val="006D2A0D"/>
    <w:rsid w:val="006D3061"/>
    <w:rsid w:val="006D4279"/>
    <w:rsid w:val="006D504F"/>
    <w:rsid w:val="006E255E"/>
    <w:rsid w:val="006E68B4"/>
    <w:rsid w:val="00700E12"/>
    <w:rsid w:val="00710917"/>
    <w:rsid w:val="00716CAE"/>
    <w:rsid w:val="007210C6"/>
    <w:rsid w:val="0072469F"/>
    <w:rsid w:val="007249B2"/>
    <w:rsid w:val="00726CD1"/>
    <w:rsid w:val="00726F80"/>
    <w:rsid w:val="00727145"/>
    <w:rsid w:val="00731EC5"/>
    <w:rsid w:val="00735E66"/>
    <w:rsid w:val="00736548"/>
    <w:rsid w:val="00737488"/>
    <w:rsid w:val="00741504"/>
    <w:rsid w:val="007516CB"/>
    <w:rsid w:val="00753AA6"/>
    <w:rsid w:val="007543D5"/>
    <w:rsid w:val="00776E1E"/>
    <w:rsid w:val="0078112E"/>
    <w:rsid w:val="00782125"/>
    <w:rsid w:val="00787018"/>
    <w:rsid w:val="00792DF3"/>
    <w:rsid w:val="0079317E"/>
    <w:rsid w:val="007A01B9"/>
    <w:rsid w:val="007A14BA"/>
    <w:rsid w:val="007A5219"/>
    <w:rsid w:val="007B411E"/>
    <w:rsid w:val="007B4AFA"/>
    <w:rsid w:val="007B5D8D"/>
    <w:rsid w:val="007B6D18"/>
    <w:rsid w:val="007C1A57"/>
    <w:rsid w:val="007C43DA"/>
    <w:rsid w:val="007C4BDD"/>
    <w:rsid w:val="007C7E3F"/>
    <w:rsid w:val="007C7FBC"/>
    <w:rsid w:val="007E4D26"/>
    <w:rsid w:val="007F4426"/>
    <w:rsid w:val="007F529C"/>
    <w:rsid w:val="007F7521"/>
    <w:rsid w:val="00803E2D"/>
    <w:rsid w:val="00804F29"/>
    <w:rsid w:val="008077F7"/>
    <w:rsid w:val="008157B3"/>
    <w:rsid w:val="00815C03"/>
    <w:rsid w:val="00824258"/>
    <w:rsid w:val="00826BB7"/>
    <w:rsid w:val="00831476"/>
    <w:rsid w:val="00831651"/>
    <w:rsid w:val="0084221F"/>
    <w:rsid w:val="00842836"/>
    <w:rsid w:val="00846F38"/>
    <w:rsid w:val="008536B4"/>
    <w:rsid w:val="00853708"/>
    <w:rsid w:val="0085417E"/>
    <w:rsid w:val="0085566B"/>
    <w:rsid w:val="00855FD2"/>
    <w:rsid w:val="00862409"/>
    <w:rsid w:val="00863DF1"/>
    <w:rsid w:val="00865446"/>
    <w:rsid w:val="008676C6"/>
    <w:rsid w:val="00870725"/>
    <w:rsid w:val="00874B39"/>
    <w:rsid w:val="00875C4B"/>
    <w:rsid w:val="00876864"/>
    <w:rsid w:val="00882B27"/>
    <w:rsid w:val="008844DE"/>
    <w:rsid w:val="00886837"/>
    <w:rsid w:val="00896F46"/>
    <w:rsid w:val="008978FB"/>
    <w:rsid w:val="008A1780"/>
    <w:rsid w:val="008A58C9"/>
    <w:rsid w:val="008B2471"/>
    <w:rsid w:val="008B24F4"/>
    <w:rsid w:val="008B358B"/>
    <w:rsid w:val="008B69E3"/>
    <w:rsid w:val="008B6D22"/>
    <w:rsid w:val="008C12F3"/>
    <w:rsid w:val="008C57CE"/>
    <w:rsid w:val="008C63E4"/>
    <w:rsid w:val="008D3EA0"/>
    <w:rsid w:val="008E023C"/>
    <w:rsid w:val="008E15F8"/>
    <w:rsid w:val="008E26C4"/>
    <w:rsid w:val="008F6D4E"/>
    <w:rsid w:val="008F7214"/>
    <w:rsid w:val="009004A0"/>
    <w:rsid w:val="00906BFF"/>
    <w:rsid w:val="00911276"/>
    <w:rsid w:val="00917053"/>
    <w:rsid w:val="00922DDD"/>
    <w:rsid w:val="00923B10"/>
    <w:rsid w:val="00925326"/>
    <w:rsid w:val="009348E3"/>
    <w:rsid w:val="00935431"/>
    <w:rsid w:val="00935B4E"/>
    <w:rsid w:val="00935EEE"/>
    <w:rsid w:val="00936DDD"/>
    <w:rsid w:val="00947BCE"/>
    <w:rsid w:val="00951013"/>
    <w:rsid w:val="00951B7A"/>
    <w:rsid w:val="00954B5F"/>
    <w:rsid w:val="0095668F"/>
    <w:rsid w:val="009635CC"/>
    <w:rsid w:val="00970BB0"/>
    <w:rsid w:val="00977948"/>
    <w:rsid w:val="009805A2"/>
    <w:rsid w:val="00995328"/>
    <w:rsid w:val="0099587A"/>
    <w:rsid w:val="00997ADA"/>
    <w:rsid w:val="009A64AE"/>
    <w:rsid w:val="009B5780"/>
    <w:rsid w:val="009B6606"/>
    <w:rsid w:val="009B79C0"/>
    <w:rsid w:val="009C36BA"/>
    <w:rsid w:val="009C531D"/>
    <w:rsid w:val="009D3595"/>
    <w:rsid w:val="009D3B3A"/>
    <w:rsid w:val="009D491E"/>
    <w:rsid w:val="009D54DC"/>
    <w:rsid w:val="009D66FF"/>
    <w:rsid w:val="009D7CE7"/>
    <w:rsid w:val="009E190B"/>
    <w:rsid w:val="009E1A88"/>
    <w:rsid w:val="009E5ED4"/>
    <w:rsid w:val="009E6503"/>
    <w:rsid w:val="009F24D4"/>
    <w:rsid w:val="009F3FED"/>
    <w:rsid w:val="009F5A1F"/>
    <w:rsid w:val="00A0189B"/>
    <w:rsid w:val="00A03BA7"/>
    <w:rsid w:val="00A12B68"/>
    <w:rsid w:val="00A14BFE"/>
    <w:rsid w:val="00A2096C"/>
    <w:rsid w:val="00A34511"/>
    <w:rsid w:val="00A35161"/>
    <w:rsid w:val="00A35589"/>
    <w:rsid w:val="00A36109"/>
    <w:rsid w:val="00A40FD8"/>
    <w:rsid w:val="00A43819"/>
    <w:rsid w:val="00A438A6"/>
    <w:rsid w:val="00A524BE"/>
    <w:rsid w:val="00A572AB"/>
    <w:rsid w:val="00A622AD"/>
    <w:rsid w:val="00A62313"/>
    <w:rsid w:val="00A62BBF"/>
    <w:rsid w:val="00A673C0"/>
    <w:rsid w:val="00A737C8"/>
    <w:rsid w:val="00A828D8"/>
    <w:rsid w:val="00A82A2A"/>
    <w:rsid w:val="00A844B8"/>
    <w:rsid w:val="00A86D7B"/>
    <w:rsid w:val="00A91139"/>
    <w:rsid w:val="00A930FF"/>
    <w:rsid w:val="00AA3EC9"/>
    <w:rsid w:val="00AB0AD0"/>
    <w:rsid w:val="00AB5A06"/>
    <w:rsid w:val="00AC09DF"/>
    <w:rsid w:val="00AC2B93"/>
    <w:rsid w:val="00AC321C"/>
    <w:rsid w:val="00AD0D4D"/>
    <w:rsid w:val="00AD6F08"/>
    <w:rsid w:val="00AE60F5"/>
    <w:rsid w:val="00AE7B04"/>
    <w:rsid w:val="00B1018B"/>
    <w:rsid w:val="00B11B16"/>
    <w:rsid w:val="00B148DE"/>
    <w:rsid w:val="00B16C52"/>
    <w:rsid w:val="00B179A7"/>
    <w:rsid w:val="00B204AA"/>
    <w:rsid w:val="00B2356E"/>
    <w:rsid w:val="00B23A6E"/>
    <w:rsid w:val="00B27D77"/>
    <w:rsid w:val="00B4162A"/>
    <w:rsid w:val="00B5488A"/>
    <w:rsid w:val="00B56519"/>
    <w:rsid w:val="00B57869"/>
    <w:rsid w:val="00B621DE"/>
    <w:rsid w:val="00B71764"/>
    <w:rsid w:val="00B72D7E"/>
    <w:rsid w:val="00B735D0"/>
    <w:rsid w:val="00B8301F"/>
    <w:rsid w:val="00B90E28"/>
    <w:rsid w:val="00B91CAF"/>
    <w:rsid w:val="00B96AA5"/>
    <w:rsid w:val="00B97177"/>
    <w:rsid w:val="00BA42D9"/>
    <w:rsid w:val="00BA4629"/>
    <w:rsid w:val="00BB0481"/>
    <w:rsid w:val="00BB1072"/>
    <w:rsid w:val="00BB268C"/>
    <w:rsid w:val="00BD16BA"/>
    <w:rsid w:val="00BE6827"/>
    <w:rsid w:val="00BF1083"/>
    <w:rsid w:val="00BF11D3"/>
    <w:rsid w:val="00BF310A"/>
    <w:rsid w:val="00BF48C6"/>
    <w:rsid w:val="00C0642A"/>
    <w:rsid w:val="00C147BD"/>
    <w:rsid w:val="00C1622A"/>
    <w:rsid w:val="00C2245A"/>
    <w:rsid w:val="00C22F3B"/>
    <w:rsid w:val="00C2738E"/>
    <w:rsid w:val="00C30E07"/>
    <w:rsid w:val="00C30F1E"/>
    <w:rsid w:val="00C34C05"/>
    <w:rsid w:val="00C34C77"/>
    <w:rsid w:val="00C451F3"/>
    <w:rsid w:val="00C512BF"/>
    <w:rsid w:val="00C51EEA"/>
    <w:rsid w:val="00C52C9C"/>
    <w:rsid w:val="00C574C8"/>
    <w:rsid w:val="00C57AAB"/>
    <w:rsid w:val="00C6459C"/>
    <w:rsid w:val="00C67515"/>
    <w:rsid w:val="00C72A6C"/>
    <w:rsid w:val="00C75105"/>
    <w:rsid w:val="00C775AD"/>
    <w:rsid w:val="00C81859"/>
    <w:rsid w:val="00C82334"/>
    <w:rsid w:val="00C83690"/>
    <w:rsid w:val="00C96FC3"/>
    <w:rsid w:val="00CA14D6"/>
    <w:rsid w:val="00CA2C04"/>
    <w:rsid w:val="00CA522E"/>
    <w:rsid w:val="00CB2A61"/>
    <w:rsid w:val="00CC4516"/>
    <w:rsid w:val="00CC4B01"/>
    <w:rsid w:val="00CC5525"/>
    <w:rsid w:val="00CD1267"/>
    <w:rsid w:val="00CE08D3"/>
    <w:rsid w:val="00CE2C7F"/>
    <w:rsid w:val="00CE2CE6"/>
    <w:rsid w:val="00CE3551"/>
    <w:rsid w:val="00CE3EE4"/>
    <w:rsid w:val="00CE5E93"/>
    <w:rsid w:val="00CF5196"/>
    <w:rsid w:val="00D0321A"/>
    <w:rsid w:val="00D04279"/>
    <w:rsid w:val="00D07C0F"/>
    <w:rsid w:val="00D105E4"/>
    <w:rsid w:val="00D13A7B"/>
    <w:rsid w:val="00D14576"/>
    <w:rsid w:val="00D14FBD"/>
    <w:rsid w:val="00D17D6D"/>
    <w:rsid w:val="00D23F34"/>
    <w:rsid w:val="00D249B4"/>
    <w:rsid w:val="00D32B32"/>
    <w:rsid w:val="00D456CB"/>
    <w:rsid w:val="00D4571F"/>
    <w:rsid w:val="00D5369C"/>
    <w:rsid w:val="00D53D65"/>
    <w:rsid w:val="00D63E89"/>
    <w:rsid w:val="00D67D19"/>
    <w:rsid w:val="00D770D5"/>
    <w:rsid w:val="00D80DF2"/>
    <w:rsid w:val="00D856F0"/>
    <w:rsid w:val="00D9204A"/>
    <w:rsid w:val="00D95387"/>
    <w:rsid w:val="00D971BD"/>
    <w:rsid w:val="00D97A1C"/>
    <w:rsid w:val="00DA52C7"/>
    <w:rsid w:val="00DA76BD"/>
    <w:rsid w:val="00DC290F"/>
    <w:rsid w:val="00DC7886"/>
    <w:rsid w:val="00DC7D58"/>
    <w:rsid w:val="00DD54BB"/>
    <w:rsid w:val="00DD6FA8"/>
    <w:rsid w:val="00DD7298"/>
    <w:rsid w:val="00DE0358"/>
    <w:rsid w:val="00DE2255"/>
    <w:rsid w:val="00DE342C"/>
    <w:rsid w:val="00DE59B0"/>
    <w:rsid w:val="00DE624C"/>
    <w:rsid w:val="00DE7427"/>
    <w:rsid w:val="00DF0D28"/>
    <w:rsid w:val="00DF2029"/>
    <w:rsid w:val="00DF243E"/>
    <w:rsid w:val="00E06333"/>
    <w:rsid w:val="00E06ED5"/>
    <w:rsid w:val="00E14426"/>
    <w:rsid w:val="00E15CF5"/>
    <w:rsid w:val="00E16837"/>
    <w:rsid w:val="00E2160B"/>
    <w:rsid w:val="00E3363C"/>
    <w:rsid w:val="00E358E5"/>
    <w:rsid w:val="00E36AB2"/>
    <w:rsid w:val="00E36B6B"/>
    <w:rsid w:val="00E36D1B"/>
    <w:rsid w:val="00E37740"/>
    <w:rsid w:val="00E40843"/>
    <w:rsid w:val="00E41413"/>
    <w:rsid w:val="00E418F6"/>
    <w:rsid w:val="00E46C80"/>
    <w:rsid w:val="00E47E98"/>
    <w:rsid w:val="00E54B53"/>
    <w:rsid w:val="00E61D4A"/>
    <w:rsid w:val="00E75522"/>
    <w:rsid w:val="00E80446"/>
    <w:rsid w:val="00E85F4C"/>
    <w:rsid w:val="00E87E6F"/>
    <w:rsid w:val="00E90222"/>
    <w:rsid w:val="00E95C7D"/>
    <w:rsid w:val="00EA14F6"/>
    <w:rsid w:val="00EA4CA2"/>
    <w:rsid w:val="00EB09CA"/>
    <w:rsid w:val="00EB5913"/>
    <w:rsid w:val="00EB645D"/>
    <w:rsid w:val="00EB6F03"/>
    <w:rsid w:val="00EC20E3"/>
    <w:rsid w:val="00EC2710"/>
    <w:rsid w:val="00EC3D91"/>
    <w:rsid w:val="00ED17F1"/>
    <w:rsid w:val="00EE659E"/>
    <w:rsid w:val="00EF0217"/>
    <w:rsid w:val="00EF1291"/>
    <w:rsid w:val="00EF3D7F"/>
    <w:rsid w:val="00EF596D"/>
    <w:rsid w:val="00F04B01"/>
    <w:rsid w:val="00F05725"/>
    <w:rsid w:val="00F13E7A"/>
    <w:rsid w:val="00F311F9"/>
    <w:rsid w:val="00F34485"/>
    <w:rsid w:val="00F438E0"/>
    <w:rsid w:val="00F54B9A"/>
    <w:rsid w:val="00F5659C"/>
    <w:rsid w:val="00F57001"/>
    <w:rsid w:val="00F71ABC"/>
    <w:rsid w:val="00F72EFB"/>
    <w:rsid w:val="00F82226"/>
    <w:rsid w:val="00F84476"/>
    <w:rsid w:val="00F92F9B"/>
    <w:rsid w:val="00F96B37"/>
    <w:rsid w:val="00FA0FB9"/>
    <w:rsid w:val="00FA11A2"/>
    <w:rsid w:val="00FA142B"/>
    <w:rsid w:val="00FB3E5F"/>
    <w:rsid w:val="00FC4A91"/>
    <w:rsid w:val="00FC4D66"/>
    <w:rsid w:val="00FD3520"/>
    <w:rsid w:val="00FD4319"/>
    <w:rsid w:val="00FD6177"/>
    <w:rsid w:val="00FD7A9E"/>
    <w:rsid w:val="00FE36EA"/>
    <w:rsid w:val="00FE56F7"/>
    <w:rsid w:val="00FE6076"/>
    <w:rsid w:val="00FF0BA2"/>
    <w:rsid w:val="00FF3CB6"/>
    <w:rsid w:val="00FF3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A254DCF"/>
  <w15:chartTrackingRefBased/>
  <w15:docId w15:val="{E5F62B1B-1CD8-4FA7-B361-7FD9BA70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F243E"/>
    <w:rPr>
      <w:sz w:val="22"/>
      <w:szCs w:val="22"/>
      <w:lang w:eastAsia="en-US"/>
    </w:rPr>
  </w:style>
  <w:style w:type="paragraph" w:styleId="Titolo3">
    <w:name w:val="heading 3"/>
    <w:basedOn w:val="Normale"/>
    <w:next w:val="Normale"/>
    <w:qFormat/>
    <w:locked/>
    <w:rsid w:val="00EF0217"/>
    <w:pPr>
      <w:keepNext/>
      <w:ind w:left="360"/>
      <w:jc w:val="both"/>
      <w:outlineLvl w:val="2"/>
    </w:pPr>
    <w:rPr>
      <w:rFonts w:ascii="Times New Roman" w:hAnsi="Times New Roman"/>
      <w:b/>
      <w:bCs/>
      <w:sz w:val="20"/>
      <w:szCs w:val="20"/>
      <w:lang w:eastAsia="it-IT" w:bidi="he-IL"/>
    </w:rPr>
  </w:style>
  <w:style w:type="paragraph" w:styleId="Titolo8">
    <w:name w:val="heading 8"/>
    <w:basedOn w:val="Normale"/>
    <w:next w:val="Normale"/>
    <w:qFormat/>
    <w:locked/>
    <w:rsid w:val="00EF0217"/>
    <w:pPr>
      <w:keepNext/>
      <w:jc w:val="both"/>
      <w:outlineLvl w:val="7"/>
    </w:pPr>
    <w:rPr>
      <w:rFonts w:ascii="Times New Roman" w:hAnsi="Times New Roman"/>
      <w:b/>
      <w:i/>
      <w:iCs/>
      <w:sz w:val="24"/>
      <w:szCs w:val="20"/>
      <w:u w:val="single"/>
      <w:lang w:eastAsia="it-IT" w:bidi="he-IL"/>
    </w:rPr>
  </w:style>
  <w:style w:type="paragraph" w:styleId="Titolo9">
    <w:name w:val="heading 9"/>
    <w:basedOn w:val="Normale"/>
    <w:next w:val="Normale"/>
    <w:qFormat/>
    <w:locked/>
    <w:rsid w:val="00EF0217"/>
    <w:pPr>
      <w:keepNext/>
      <w:jc w:val="both"/>
      <w:outlineLvl w:val="8"/>
    </w:pPr>
    <w:rPr>
      <w:rFonts w:ascii="Times New Roman" w:hAnsi="Times New Roman"/>
      <w:b/>
      <w:bCs/>
      <w:i/>
      <w:iCs/>
      <w:sz w:val="20"/>
      <w:szCs w:val="20"/>
      <w:u w:val="single"/>
      <w:lang w:eastAsia="it-IT"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C30F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C30F1E"/>
    <w:pPr>
      <w:ind w:left="720"/>
      <w:contextualSpacing/>
    </w:pPr>
  </w:style>
  <w:style w:type="paragraph" w:styleId="Nessunaspaziatura">
    <w:name w:val="No Spacing"/>
    <w:uiPriority w:val="99"/>
    <w:qFormat/>
    <w:rsid w:val="009E1A88"/>
    <w:rPr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rsid w:val="009E1A88"/>
    <w:rPr>
      <w:rFonts w:ascii="Tahoma" w:hAnsi="Tahoma"/>
      <w:sz w:val="16"/>
      <w:szCs w:val="20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9E1A88"/>
    <w:rPr>
      <w:rFonts w:ascii="Tahoma" w:hAnsi="Tahoma" w:cs="Times New Roman"/>
      <w:sz w:val="16"/>
    </w:rPr>
  </w:style>
  <w:style w:type="paragraph" w:styleId="Intestazione">
    <w:name w:val="header"/>
    <w:basedOn w:val="Normale"/>
    <w:link w:val="IntestazioneCarattere"/>
    <w:uiPriority w:val="99"/>
    <w:rsid w:val="00831476"/>
    <w:pPr>
      <w:tabs>
        <w:tab w:val="center" w:pos="4819"/>
        <w:tab w:val="right" w:pos="9638"/>
      </w:tabs>
    </w:pPr>
    <w:rPr>
      <w:sz w:val="20"/>
      <w:szCs w:val="20"/>
      <w:lang w:val="x-none"/>
    </w:rPr>
  </w:style>
  <w:style w:type="character" w:customStyle="1" w:styleId="IntestazioneCarattere">
    <w:name w:val="Intestazione Carattere"/>
    <w:link w:val="Intestazione"/>
    <w:uiPriority w:val="99"/>
    <w:semiHidden/>
    <w:locked/>
    <w:rsid w:val="00056136"/>
    <w:rPr>
      <w:rFonts w:cs="Times New Roman"/>
      <w:lang w:val="x-none" w:eastAsia="en-US"/>
    </w:rPr>
  </w:style>
  <w:style w:type="paragraph" w:styleId="Pidipagina">
    <w:name w:val="footer"/>
    <w:basedOn w:val="Normale"/>
    <w:link w:val="PidipaginaCarattere"/>
    <w:uiPriority w:val="99"/>
    <w:rsid w:val="00831476"/>
    <w:pPr>
      <w:tabs>
        <w:tab w:val="center" w:pos="4819"/>
        <w:tab w:val="right" w:pos="9638"/>
      </w:tabs>
    </w:pPr>
    <w:rPr>
      <w:sz w:val="20"/>
      <w:szCs w:val="20"/>
      <w:lang w:val="x-none"/>
    </w:rPr>
  </w:style>
  <w:style w:type="character" w:customStyle="1" w:styleId="PidipaginaCarattere">
    <w:name w:val="Piè di pagina Carattere"/>
    <w:link w:val="Pidipagina"/>
    <w:uiPriority w:val="99"/>
    <w:semiHidden/>
    <w:locked/>
    <w:rsid w:val="00056136"/>
    <w:rPr>
      <w:rFonts w:cs="Times New Roman"/>
      <w:lang w:val="x-none" w:eastAsia="en-US"/>
    </w:rPr>
  </w:style>
  <w:style w:type="paragraph" w:styleId="Corpodeltesto2">
    <w:name w:val="Body Text 2"/>
    <w:basedOn w:val="Normale"/>
    <w:rsid w:val="00EF0217"/>
    <w:pPr>
      <w:jc w:val="both"/>
    </w:pPr>
    <w:rPr>
      <w:rFonts w:ascii="Times New Roman" w:hAnsi="Times New Roman"/>
      <w:bCs/>
      <w:sz w:val="20"/>
      <w:szCs w:val="20"/>
      <w:lang w:eastAsia="it-IT" w:bidi="he-IL"/>
    </w:rPr>
  </w:style>
  <w:style w:type="character" w:styleId="Collegamentoipertestuale">
    <w:name w:val="Hyperlink"/>
    <w:rsid w:val="00EF0217"/>
    <w:rPr>
      <w:color w:val="0000FF"/>
      <w:u w:val="single"/>
    </w:rPr>
  </w:style>
  <w:style w:type="paragraph" w:styleId="Testonotadichiusura">
    <w:name w:val="endnote text"/>
    <w:basedOn w:val="Normale"/>
    <w:semiHidden/>
    <w:rsid w:val="00D249B4"/>
    <w:rPr>
      <w:rFonts w:ascii="Times New Roman" w:hAnsi="Times New Roman"/>
      <w:sz w:val="20"/>
      <w:szCs w:val="20"/>
      <w:lang w:eastAsia="it-IT" w:bidi="he-IL"/>
    </w:rPr>
  </w:style>
  <w:style w:type="paragraph" w:styleId="NormaleWeb">
    <w:name w:val="Normal (Web)"/>
    <w:basedOn w:val="Normale"/>
    <w:uiPriority w:val="99"/>
    <w:unhideWhenUsed/>
    <w:rsid w:val="00490A1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it-IT"/>
    </w:rPr>
  </w:style>
  <w:style w:type="paragraph" w:styleId="Corpotesto">
    <w:name w:val="Body Text"/>
    <w:basedOn w:val="Normale"/>
    <w:rsid w:val="000E2176"/>
    <w:pPr>
      <w:spacing w:after="120"/>
    </w:pPr>
  </w:style>
  <w:style w:type="paragraph" w:customStyle="1" w:styleId="Default">
    <w:name w:val="Default"/>
    <w:rsid w:val="001863CD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eastAsia="en-US"/>
    </w:rPr>
  </w:style>
  <w:style w:type="paragraph" w:styleId="Mappadocumento">
    <w:name w:val="Document Map"/>
    <w:basedOn w:val="Normale"/>
    <w:semiHidden/>
    <w:rsid w:val="001A4CF3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Menzionenonrisolta">
    <w:name w:val="Unresolved Mention"/>
    <w:uiPriority w:val="99"/>
    <w:semiHidden/>
    <w:unhideWhenUsed/>
    <w:rsid w:val="003E25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218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ecuperoscuole@elior.it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STRUZIONE.SEREGNO\Desktop\MODULISTICA%20MENSA%2012-13\12.4.12%20BOZZA%20MODULO%20ISCR.%20AS%2012-13%20ter%20AL%2011-4-12%20nuovo%20logo%20%20-%20MODIFICH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7E985-DF77-4373-9A26-BA96D9C9E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12.4.12 BOZZA MODULO ISCR. AS 12-13 ter AL 11-4-12 nuovo logo  - MODIFICHE</Template>
  <TotalTime>12</TotalTime>
  <Pages>3</Pages>
  <Words>1887</Words>
  <Characters>10759</Characters>
  <Application>Microsoft Office Word</Application>
  <DocSecurity>0</DocSecurity>
  <Lines>89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12621</CharactersWithSpaces>
  <SharedDoc>false</SharedDoc>
  <HLinks>
    <vt:vector size="6" baseType="variant">
      <vt:variant>
        <vt:i4>131118</vt:i4>
      </vt:variant>
      <vt:variant>
        <vt:i4>0</vt:i4>
      </vt:variant>
      <vt:variant>
        <vt:i4>0</vt:i4>
      </vt:variant>
      <vt:variant>
        <vt:i4>5</vt:i4>
      </vt:variant>
      <vt:variant>
        <vt:lpwstr>mailto:recuperoscuole@elior.it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COMUNE</dc:creator>
  <cp:keywords/>
  <cp:lastModifiedBy>SIMONA SARASINO</cp:lastModifiedBy>
  <cp:revision>7</cp:revision>
  <cp:lastPrinted>2016-06-13T10:07:00Z</cp:lastPrinted>
  <dcterms:created xsi:type="dcterms:W3CDTF">2023-06-26T08:13:00Z</dcterms:created>
  <dcterms:modified xsi:type="dcterms:W3CDTF">2026-06-25T13:41:00Z</dcterms:modified>
</cp:coreProperties>
</file>